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22846" w14:textId="77777777" w:rsidR="00F4558D" w:rsidRPr="00817663" w:rsidRDefault="007128D8" w:rsidP="00C23F28">
      <w:pPr>
        <w:pStyle w:val="Nadpis1"/>
        <w:spacing w:before="100" w:beforeAutospacing="1" w:after="100" w:afterAutospacing="1"/>
        <w:rPr>
          <w:b/>
          <w:lang w:val="cs-CZ"/>
        </w:rPr>
      </w:pPr>
      <w:r>
        <w:rPr>
          <w:b/>
          <w:lang w:val="cs-CZ"/>
        </w:rPr>
        <w:t>Základní škola a mateřská škola Dlouhá Brtnice</w:t>
      </w:r>
      <w:r w:rsidR="00F4558D" w:rsidRPr="00817663">
        <w:rPr>
          <w:b/>
          <w:lang w:val="cs-CZ"/>
        </w:rPr>
        <w:t xml:space="preserve">, příspěvková organizace, </w:t>
      </w:r>
      <w:r>
        <w:rPr>
          <w:b/>
          <w:lang w:val="cs-CZ"/>
        </w:rPr>
        <w:t>588 34 Dlouhá Brtnice 84</w:t>
      </w:r>
    </w:p>
    <w:p w14:paraId="56AFD3E1" w14:textId="77777777" w:rsidR="00F4558D" w:rsidRPr="004741BE" w:rsidRDefault="00F4558D" w:rsidP="00192559">
      <w:pPr>
        <w:rPr>
          <w:lang w:val="cs-CZ"/>
        </w:rPr>
      </w:pPr>
      <w:r w:rsidRPr="004741BE">
        <w:rPr>
          <w:lang w:val="cs-CZ"/>
        </w:rPr>
        <w:t xml:space="preserve">Tel.: </w:t>
      </w:r>
      <w:r w:rsidR="00E46B27">
        <w:rPr>
          <w:lang w:val="cs-CZ"/>
        </w:rPr>
        <w:t>723106075</w:t>
      </w:r>
      <w:r w:rsidRPr="004741BE">
        <w:rPr>
          <w:lang w:val="cs-CZ"/>
        </w:rPr>
        <w:t xml:space="preserve">, e-mail: </w:t>
      </w:r>
      <w:hyperlink r:id="rId8" w:history="1">
        <w:r w:rsidR="007128D8" w:rsidRPr="007A6215">
          <w:rPr>
            <w:rStyle w:val="Hypertextovodkaz"/>
            <w:lang w:val="cs-CZ"/>
          </w:rPr>
          <w:t>reditelka@zsmsdlouhabrtnice.cz</w:t>
        </w:r>
      </w:hyperlink>
      <w:r w:rsidRPr="004741BE">
        <w:rPr>
          <w:lang w:val="cs-CZ"/>
        </w:rPr>
        <w:t xml:space="preserve">, webové stránky: </w:t>
      </w:r>
      <w:r w:rsidR="00B204EF">
        <w:rPr>
          <w:lang w:val="cs-CZ"/>
        </w:rPr>
        <w:t>WWW</w:t>
      </w:r>
      <w:r w:rsidR="007128D8">
        <w:rPr>
          <w:lang w:val="cs-CZ"/>
        </w:rPr>
        <w:t>.zsmsdlouhabrtnice.cz</w:t>
      </w:r>
    </w:p>
    <w:p w14:paraId="32603F66" w14:textId="77777777" w:rsidR="00F4558D" w:rsidRPr="004741BE" w:rsidRDefault="00F4558D" w:rsidP="00192559">
      <w:pPr>
        <w:rPr>
          <w:lang w:val="cs-CZ"/>
        </w:rPr>
      </w:pPr>
    </w:p>
    <w:p w14:paraId="316CEBAC" w14:textId="77777777" w:rsidR="00F4558D" w:rsidRPr="004741BE" w:rsidRDefault="00F4558D" w:rsidP="00192559">
      <w:pPr>
        <w:rPr>
          <w:lang w:val="cs-CZ"/>
        </w:rPr>
      </w:pPr>
    </w:p>
    <w:p w14:paraId="3A99E121" w14:textId="77777777" w:rsidR="00F4558D" w:rsidRPr="004741BE" w:rsidRDefault="00F4558D" w:rsidP="00192559">
      <w:pPr>
        <w:rPr>
          <w:lang w:val="cs-CZ"/>
        </w:rPr>
      </w:pPr>
    </w:p>
    <w:p w14:paraId="3C5E78F1" w14:textId="77777777" w:rsidR="00F4558D" w:rsidRPr="004741BE" w:rsidRDefault="00F4558D" w:rsidP="00192559">
      <w:pPr>
        <w:pStyle w:val="Nzev"/>
        <w:rPr>
          <w:lang w:val="cs-CZ"/>
        </w:rPr>
      </w:pPr>
    </w:p>
    <w:p w14:paraId="0F529A1C" w14:textId="77777777" w:rsidR="00F4558D" w:rsidRPr="00817663" w:rsidRDefault="00F4558D" w:rsidP="00192559">
      <w:pPr>
        <w:pStyle w:val="Nzev"/>
        <w:rPr>
          <w:b/>
          <w:lang w:val="cs-CZ"/>
        </w:rPr>
      </w:pPr>
      <w:r w:rsidRPr="00817663">
        <w:rPr>
          <w:b/>
          <w:lang w:val="cs-CZ"/>
        </w:rPr>
        <w:t>Výroční hodnotící zpráva</w:t>
      </w:r>
    </w:p>
    <w:p w14:paraId="6EEECE81" w14:textId="77777777" w:rsidR="00F4558D" w:rsidRPr="00E916B5" w:rsidRDefault="00B204EF" w:rsidP="00192559">
      <w:pPr>
        <w:jc w:val="center"/>
        <w:rPr>
          <w:sz w:val="22"/>
          <w:szCs w:val="22"/>
          <w:lang w:val="cs-CZ"/>
        </w:rPr>
      </w:pPr>
      <w:r w:rsidRPr="00E916B5">
        <w:rPr>
          <w:sz w:val="22"/>
          <w:szCs w:val="22"/>
          <w:lang w:val="cs-CZ"/>
        </w:rPr>
        <w:t xml:space="preserve">Za období školního roku </w:t>
      </w:r>
      <w:proofErr w:type="gramStart"/>
      <w:r w:rsidR="00FF7424">
        <w:rPr>
          <w:sz w:val="22"/>
          <w:szCs w:val="22"/>
          <w:lang w:val="cs-CZ"/>
        </w:rPr>
        <w:t>202</w:t>
      </w:r>
      <w:r w:rsidR="00BD384E">
        <w:rPr>
          <w:sz w:val="22"/>
          <w:szCs w:val="22"/>
          <w:lang w:val="cs-CZ"/>
        </w:rPr>
        <w:t>4</w:t>
      </w:r>
      <w:r w:rsidR="00825895" w:rsidRPr="00E916B5">
        <w:rPr>
          <w:sz w:val="22"/>
          <w:szCs w:val="22"/>
          <w:lang w:val="cs-CZ"/>
        </w:rPr>
        <w:t xml:space="preserve"> - </w:t>
      </w:r>
      <w:r w:rsidR="00FF7424">
        <w:rPr>
          <w:sz w:val="22"/>
          <w:szCs w:val="22"/>
          <w:lang w:val="cs-CZ"/>
        </w:rPr>
        <w:t>202</w:t>
      </w:r>
      <w:r w:rsidR="00BD384E">
        <w:rPr>
          <w:sz w:val="22"/>
          <w:szCs w:val="22"/>
          <w:lang w:val="cs-CZ"/>
        </w:rPr>
        <w:t>5</w:t>
      </w:r>
      <w:proofErr w:type="gramEnd"/>
    </w:p>
    <w:p w14:paraId="5A751CC1" w14:textId="77777777" w:rsidR="00F4558D" w:rsidRDefault="00F4558D" w:rsidP="00192559">
      <w:pPr>
        <w:jc w:val="center"/>
        <w:rPr>
          <w:lang w:val="cs-CZ"/>
        </w:rPr>
      </w:pPr>
    </w:p>
    <w:p w14:paraId="59DCF58C" w14:textId="77777777" w:rsidR="00E31216" w:rsidRPr="004741BE" w:rsidRDefault="00E31216" w:rsidP="00192559">
      <w:pPr>
        <w:jc w:val="center"/>
        <w:rPr>
          <w:lang w:val="cs-CZ"/>
        </w:rPr>
      </w:pPr>
    </w:p>
    <w:p w14:paraId="0CC4E91C" w14:textId="77777777" w:rsidR="00E31216" w:rsidRDefault="00E31216" w:rsidP="00E31216">
      <w:pPr>
        <w:jc w:val="center"/>
        <w:rPr>
          <w:lang w:val="cs-CZ"/>
        </w:rPr>
      </w:pPr>
      <w:r w:rsidRPr="00E31216">
        <w:rPr>
          <w:noProof/>
          <w:lang w:val="cs-CZ" w:eastAsia="cs-CZ"/>
        </w:rPr>
        <w:drawing>
          <wp:inline distT="0" distB="0" distL="0" distR="0" wp14:anchorId="6711A921" wp14:editId="2B923F11">
            <wp:extent cx="5972810" cy="447738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F8433" w14:textId="77777777" w:rsidR="00F4558D" w:rsidRPr="00E31216" w:rsidRDefault="00E31216" w:rsidP="00E31216">
      <w:pPr>
        <w:rPr>
          <w:lang w:val="cs-CZ"/>
        </w:rPr>
      </w:pPr>
      <w:r>
        <w:rPr>
          <w:lang w:val="cs-CZ"/>
        </w:rPr>
        <w:lastRenderedPageBreak/>
        <w:t xml:space="preserve">       </w:t>
      </w:r>
      <w:r w:rsidR="00F4558D" w:rsidRPr="009058D6">
        <w:rPr>
          <w:rFonts w:ascii="Arial" w:hAnsi="Arial" w:cs="Arial"/>
          <w:sz w:val="22"/>
          <w:lang w:val="cs-CZ"/>
        </w:rPr>
        <w:t>Obsah:</w:t>
      </w:r>
    </w:p>
    <w:p w14:paraId="2EEF9F1A" w14:textId="77777777" w:rsidR="00F4558D" w:rsidRPr="009058D6" w:rsidRDefault="009058D6" w:rsidP="00736687">
      <w:pPr>
        <w:tabs>
          <w:tab w:val="left" w:pos="1050"/>
        </w:tabs>
        <w:rPr>
          <w:rFonts w:ascii="Arial" w:hAnsi="Arial" w:cs="Arial"/>
          <w:sz w:val="22"/>
          <w:lang w:val="cs-CZ"/>
        </w:rPr>
      </w:pPr>
      <w:r w:rsidRPr="009058D6">
        <w:rPr>
          <w:rFonts w:ascii="Arial" w:hAnsi="Arial" w:cs="Arial"/>
          <w:sz w:val="22"/>
          <w:lang w:val="cs-CZ"/>
        </w:rPr>
        <w:tab/>
      </w:r>
    </w:p>
    <w:p w14:paraId="39B7649D" w14:textId="77777777" w:rsidR="00F4558D" w:rsidRPr="009058D6" w:rsidRDefault="00A958E5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 w:rsidRPr="009058D6">
        <w:rPr>
          <w:rFonts w:ascii="Arial" w:hAnsi="Arial" w:cs="Arial"/>
          <w:sz w:val="22"/>
          <w:lang w:val="cs-CZ"/>
        </w:rPr>
        <w:t>Základní údaje o škole</w:t>
      </w:r>
    </w:p>
    <w:p w14:paraId="4B9BAF67" w14:textId="77777777" w:rsidR="00F4558D" w:rsidRPr="009058D6" w:rsidRDefault="003424B9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 w:rsidRPr="009058D6">
        <w:rPr>
          <w:rFonts w:ascii="Arial" w:hAnsi="Arial" w:cs="Arial"/>
          <w:sz w:val="22"/>
          <w:lang w:val="cs-CZ"/>
        </w:rPr>
        <w:t xml:space="preserve">SWOT analýza za období </w:t>
      </w:r>
      <w:proofErr w:type="gramStart"/>
      <w:r w:rsidR="00FF7424">
        <w:rPr>
          <w:rFonts w:ascii="Arial" w:hAnsi="Arial" w:cs="Arial"/>
          <w:sz w:val="22"/>
          <w:lang w:val="cs-CZ"/>
        </w:rPr>
        <w:t>202</w:t>
      </w:r>
      <w:r w:rsidR="00BD384E">
        <w:rPr>
          <w:rFonts w:ascii="Arial" w:hAnsi="Arial" w:cs="Arial"/>
          <w:sz w:val="22"/>
          <w:lang w:val="cs-CZ"/>
        </w:rPr>
        <w:t>4</w:t>
      </w:r>
      <w:r w:rsidR="00FF7424">
        <w:rPr>
          <w:rFonts w:ascii="Arial" w:hAnsi="Arial" w:cs="Arial"/>
          <w:sz w:val="22"/>
          <w:lang w:val="cs-CZ"/>
        </w:rPr>
        <w:t xml:space="preserve"> -202</w:t>
      </w:r>
      <w:r w:rsidR="00BD384E">
        <w:rPr>
          <w:rFonts w:ascii="Arial" w:hAnsi="Arial" w:cs="Arial"/>
          <w:sz w:val="22"/>
          <w:lang w:val="cs-CZ"/>
        </w:rPr>
        <w:t>5</w:t>
      </w:r>
      <w:proofErr w:type="gramEnd"/>
    </w:p>
    <w:p w14:paraId="2EA4F07D" w14:textId="77777777" w:rsidR="00F4558D" w:rsidRPr="009058D6" w:rsidRDefault="00BD384E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 xml:space="preserve">Základní </w:t>
      </w:r>
      <w:proofErr w:type="gramStart"/>
      <w:r>
        <w:rPr>
          <w:rFonts w:ascii="Arial" w:hAnsi="Arial" w:cs="Arial"/>
          <w:sz w:val="22"/>
          <w:lang w:val="cs-CZ"/>
        </w:rPr>
        <w:t>škola</w:t>
      </w:r>
      <w:r w:rsidR="00FF05D0">
        <w:rPr>
          <w:rFonts w:ascii="Arial" w:hAnsi="Arial" w:cs="Arial"/>
          <w:sz w:val="22"/>
          <w:lang w:val="cs-CZ"/>
        </w:rPr>
        <w:t>- údaje</w:t>
      </w:r>
      <w:proofErr w:type="gramEnd"/>
      <w:r w:rsidR="00FF05D0">
        <w:rPr>
          <w:rFonts w:ascii="Arial" w:hAnsi="Arial" w:cs="Arial"/>
          <w:sz w:val="22"/>
          <w:lang w:val="cs-CZ"/>
        </w:rPr>
        <w:t xml:space="preserve"> o vzdělávání</w:t>
      </w:r>
    </w:p>
    <w:p w14:paraId="08AABEBC" w14:textId="77777777" w:rsidR="00F4558D" w:rsidRPr="009058D6" w:rsidRDefault="00D30836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Mateřská škola – údaje o vzdělávání</w:t>
      </w:r>
    </w:p>
    <w:p w14:paraId="1963E52D" w14:textId="77777777" w:rsidR="00F4558D" w:rsidRPr="009058D6" w:rsidRDefault="00D30836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>
        <w:rPr>
          <w:rFonts w:ascii="Arial" w:hAnsi="Arial" w:cs="Arial"/>
          <w:sz w:val="22"/>
          <w:lang w:val="cs-CZ"/>
        </w:rPr>
        <w:t>Školní družina – údaje o výchově a vzdělávání</w:t>
      </w:r>
    </w:p>
    <w:p w14:paraId="285BAFA3" w14:textId="77777777" w:rsidR="00F4558D" w:rsidRPr="009058D6" w:rsidRDefault="00F4558D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 w:rsidRPr="009058D6">
        <w:rPr>
          <w:rFonts w:ascii="Arial" w:hAnsi="Arial" w:cs="Arial"/>
          <w:sz w:val="22"/>
          <w:lang w:val="cs-CZ"/>
        </w:rPr>
        <w:t>Řízení školy, kvalita personální práce, kvalita dalšího vzdělávání pedagogických pracovníků</w:t>
      </w:r>
    </w:p>
    <w:p w14:paraId="606DD435" w14:textId="77777777" w:rsidR="00F4558D" w:rsidRPr="00B52472" w:rsidRDefault="00F4558D" w:rsidP="009C69A8">
      <w:pPr>
        <w:pStyle w:val="Odstavecseseznamem"/>
        <w:numPr>
          <w:ilvl w:val="0"/>
          <w:numId w:val="1"/>
        </w:numPr>
        <w:rPr>
          <w:rFonts w:ascii="Arial" w:hAnsi="Arial" w:cs="Arial"/>
          <w:sz w:val="22"/>
          <w:lang w:val="cs-CZ"/>
        </w:rPr>
      </w:pPr>
      <w:r w:rsidRPr="00B52472">
        <w:rPr>
          <w:rFonts w:ascii="Arial" w:hAnsi="Arial" w:cs="Arial"/>
          <w:sz w:val="22"/>
          <w:lang w:val="cs-CZ"/>
        </w:rPr>
        <w:t>Fotografická příloha</w:t>
      </w:r>
    </w:p>
    <w:p w14:paraId="7072E6D8" w14:textId="77777777" w:rsidR="00F4558D" w:rsidRPr="009058D6" w:rsidRDefault="00F4558D" w:rsidP="00736687">
      <w:pPr>
        <w:rPr>
          <w:rFonts w:ascii="Arial" w:hAnsi="Arial" w:cs="Arial"/>
          <w:sz w:val="22"/>
          <w:lang w:val="cs-CZ"/>
        </w:rPr>
      </w:pPr>
    </w:p>
    <w:p w14:paraId="030ED466" w14:textId="77777777" w:rsidR="00F4558D" w:rsidRPr="009058D6" w:rsidRDefault="00F4558D" w:rsidP="00736687">
      <w:pPr>
        <w:rPr>
          <w:rFonts w:ascii="Arial" w:hAnsi="Arial" w:cs="Arial"/>
          <w:sz w:val="22"/>
          <w:lang w:val="cs-CZ"/>
        </w:rPr>
      </w:pPr>
    </w:p>
    <w:p w14:paraId="6AF6FE21" w14:textId="77777777" w:rsidR="00F4558D" w:rsidRPr="009058D6" w:rsidRDefault="00F4558D" w:rsidP="00736687">
      <w:pPr>
        <w:rPr>
          <w:rFonts w:ascii="Arial" w:hAnsi="Arial" w:cs="Arial"/>
          <w:sz w:val="22"/>
          <w:lang w:val="cs-CZ"/>
        </w:rPr>
      </w:pPr>
    </w:p>
    <w:p w14:paraId="20803739" w14:textId="77777777" w:rsidR="00F4558D" w:rsidRPr="009058D6" w:rsidRDefault="00F4558D" w:rsidP="00736687">
      <w:pPr>
        <w:rPr>
          <w:rFonts w:ascii="Arial" w:hAnsi="Arial" w:cs="Arial"/>
          <w:sz w:val="22"/>
          <w:lang w:val="cs-CZ"/>
        </w:rPr>
      </w:pPr>
    </w:p>
    <w:p w14:paraId="71D33A3B" w14:textId="77777777" w:rsidR="00F4558D" w:rsidRPr="009058D6" w:rsidRDefault="00F4558D" w:rsidP="00736687">
      <w:pPr>
        <w:rPr>
          <w:rFonts w:ascii="Arial" w:hAnsi="Arial" w:cs="Arial"/>
          <w:sz w:val="22"/>
          <w:lang w:val="cs-CZ"/>
        </w:rPr>
      </w:pPr>
    </w:p>
    <w:p w14:paraId="4F6DCFEF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42CEF03F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17E3745C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0BF3AE3D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1E701235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4C774FFF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1844D430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238CF428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717F5747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3D443A33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7D7996A8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3C95ACF5" w14:textId="77777777" w:rsidR="009058D6" w:rsidRDefault="009058D6" w:rsidP="00736687">
      <w:pPr>
        <w:rPr>
          <w:rFonts w:ascii="Arial" w:hAnsi="Arial" w:cs="Arial"/>
          <w:lang w:val="cs-CZ"/>
        </w:rPr>
      </w:pPr>
    </w:p>
    <w:p w14:paraId="55190BA5" w14:textId="77777777" w:rsidR="007D064A" w:rsidRDefault="007D064A" w:rsidP="00736687">
      <w:pPr>
        <w:rPr>
          <w:rFonts w:ascii="Arial" w:hAnsi="Arial" w:cs="Arial"/>
          <w:lang w:val="cs-CZ"/>
        </w:rPr>
      </w:pPr>
    </w:p>
    <w:p w14:paraId="3CE08E36" w14:textId="77777777" w:rsidR="007D064A" w:rsidRDefault="007D064A" w:rsidP="00736687">
      <w:pPr>
        <w:rPr>
          <w:rFonts w:ascii="Arial" w:hAnsi="Arial" w:cs="Arial"/>
          <w:lang w:val="cs-CZ"/>
        </w:rPr>
      </w:pPr>
    </w:p>
    <w:p w14:paraId="0DBC7C38" w14:textId="77777777" w:rsidR="007D064A" w:rsidRDefault="007D064A" w:rsidP="00736687">
      <w:pPr>
        <w:rPr>
          <w:rFonts w:ascii="Arial" w:hAnsi="Arial" w:cs="Arial"/>
          <w:lang w:val="cs-CZ"/>
        </w:rPr>
      </w:pPr>
    </w:p>
    <w:p w14:paraId="12F63894" w14:textId="77777777" w:rsidR="007D064A" w:rsidRPr="004741BE" w:rsidRDefault="007D064A" w:rsidP="00736687">
      <w:pPr>
        <w:rPr>
          <w:rFonts w:ascii="Arial" w:hAnsi="Arial" w:cs="Arial"/>
          <w:lang w:val="cs-CZ"/>
        </w:rPr>
      </w:pPr>
    </w:p>
    <w:p w14:paraId="0AE53D24" w14:textId="77777777" w:rsidR="00F4558D" w:rsidRPr="004741BE" w:rsidRDefault="00F4558D" w:rsidP="00736687">
      <w:pPr>
        <w:rPr>
          <w:rFonts w:ascii="Arial" w:hAnsi="Arial" w:cs="Arial"/>
          <w:lang w:val="cs-CZ"/>
        </w:rPr>
      </w:pPr>
    </w:p>
    <w:p w14:paraId="17674A79" w14:textId="77777777" w:rsidR="00F4558D" w:rsidRPr="009058D6" w:rsidRDefault="00A958E5" w:rsidP="009C69A8">
      <w:pPr>
        <w:pStyle w:val="Odstavecseseznamem"/>
        <w:numPr>
          <w:ilvl w:val="0"/>
          <w:numId w:val="2"/>
        </w:numPr>
        <w:rPr>
          <w:rFonts w:ascii="Arial" w:hAnsi="Arial" w:cs="Arial"/>
          <w:b/>
          <w:sz w:val="22"/>
          <w:szCs w:val="22"/>
          <w:lang w:val="cs-CZ"/>
        </w:rPr>
      </w:pPr>
      <w:r w:rsidRPr="009058D6">
        <w:rPr>
          <w:rFonts w:ascii="Arial" w:hAnsi="Arial" w:cs="Arial"/>
          <w:b/>
          <w:sz w:val="22"/>
          <w:szCs w:val="22"/>
          <w:lang w:val="cs-CZ"/>
        </w:rPr>
        <w:lastRenderedPageBreak/>
        <w:t>Základní údaje o škole</w:t>
      </w:r>
    </w:p>
    <w:p w14:paraId="70A0C6DE" w14:textId="77777777" w:rsidR="00F4558D" w:rsidRPr="009058D6" w:rsidRDefault="002C7444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Základní škola a mateřská škola Dlouhá Brtnice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, příspěvková organizace, </w:t>
      </w:r>
      <w:r>
        <w:rPr>
          <w:rFonts w:ascii="Arial" w:hAnsi="Arial" w:cs="Arial"/>
          <w:sz w:val="22"/>
          <w:szCs w:val="22"/>
          <w:lang w:val="cs-CZ"/>
        </w:rPr>
        <w:t>588 34 Dlouhá Brtnice 84</w:t>
      </w:r>
      <w:r w:rsidR="00C13869">
        <w:rPr>
          <w:rFonts w:ascii="Arial" w:hAnsi="Arial" w:cs="Arial"/>
          <w:sz w:val="22"/>
          <w:szCs w:val="22"/>
          <w:lang w:val="cs-CZ"/>
        </w:rPr>
        <w:t>.</w:t>
      </w:r>
    </w:p>
    <w:p w14:paraId="62FA145A" w14:textId="77777777" w:rsidR="00F4558D" w:rsidRPr="009058D6" w:rsidRDefault="002C7444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Základní škola a m</w:t>
      </w:r>
      <w:r w:rsidR="00F4558D" w:rsidRPr="009058D6">
        <w:rPr>
          <w:rFonts w:ascii="Arial" w:hAnsi="Arial" w:cs="Arial"/>
          <w:sz w:val="22"/>
          <w:szCs w:val="22"/>
          <w:lang w:val="cs-CZ"/>
        </w:rPr>
        <w:t>ateřská škola j</w:t>
      </w:r>
      <w:r>
        <w:rPr>
          <w:rFonts w:ascii="Arial" w:hAnsi="Arial" w:cs="Arial"/>
          <w:sz w:val="22"/>
          <w:szCs w:val="22"/>
          <w:lang w:val="cs-CZ"/>
        </w:rPr>
        <w:t>sou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příspěvkovou organizací </w:t>
      </w:r>
      <w:r>
        <w:rPr>
          <w:rFonts w:ascii="Arial" w:hAnsi="Arial" w:cs="Arial"/>
          <w:sz w:val="22"/>
          <w:szCs w:val="22"/>
          <w:lang w:val="cs-CZ"/>
        </w:rPr>
        <w:t>obce,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škola s právní subjektivitou, </w:t>
      </w:r>
      <w:r w:rsidR="00E46B27">
        <w:rPr>
          <w:rFonts w:ascii="Arial" w:hAnsi="Arial" w:cs="Arial"/>
          <w:b/>
          <w:sz w:val="22"/>
          <w:szCs w:val="22"/>
          <w:lang w:val="cs-CZ"/>
        </w:rPr>
        <w:t>IČO 70982716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, je </w:t>
      </w:r>
      <w:r w:rsidR="00FF7424">
        <w:rPr>
          <w:rFonts w:ascii="Arial" w:hAnsi="Arial" w:cs="Arial"/>
          <w:sz w:val="22"/>
          <w:szCs w:val="22"/>
          <w:lang w:val="cs-CZ"/>
        </w:rPr>
        <w:t>zapsána do Rejstříku škol jako vzdělávací instituce</w:t>
      </w:r>
      <w:r w:rsidR="00F4558D" w:rsidRPr="009058D6">
        <w:rPr>
          <w:rFonts w:ascii="Arial" w:hAnsi="Arial" w:cs="Arial"/>
          <w:sz w:val="22"/>
          <w:szCs w:val="22"/>
          <w:lang w:val="cs-CZ"/>
        </w:rPr>
        <w:t>.</w:t>
      </w:r>
    </w:p>
    <w:p w14:paraId="2EEBBB81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b/>
          <w:sz w:val="22"/>
          <w:szCs w:val="22"/>
          <w:lang w:val="cs-CZ"/>
        </w:rPr>
        <w:t>Zřizovatel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: </w:t>
      </w:r>
      <w:r w:rsidR="002C7444">
        <w:rPr>
          <w:rFonts w:ascii="Arial" w:hAnsi="Arial" w:cs="Arial"/>
          <w:sz w:val="22"/>
          <w:szCs w:val="22"/>
          <w:lang w:val="cs-CZ"/>
        </w:rPr>
        <w:t>Obec Dlouhá Brtnice</w:t>
      </w:r>
      <w:r w:rsidR="004F6F32">
        <w:rPr>
          <w:rFonts w:ascii="Arial" w:hAnsi="Arial" w:cs="Arial"/>
          <w:sz w:val="22"/>
          <w:szCs w:val="22"/>
          <w:lang w:val="cs-CZ"/>
        </w:rPr>
        <w:t>, Dlouhá Brtnice 57</w:t>
      </w:r>
    </w:p>
    <w:p w14:paraId="2485128A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Součástí školy je školní jídelna</w:t>
      </w:r>
      <w:r w:rsidR="00BD384E">
        <w:rPr>
          <w:rFonts w:ascii="Arial" w:hAnsi="Arial" w:cs="Arial"/>
          <w:sz w:val="22"/>
          <w:szCs w:val="22"/>
          <w:lang w:val="cs-CZ"/>
        </w:rPr>
        <w:t xml:space="preserve"> a školní družina a mateřská škola.</w:t>
      </w:r>
      <w:r w:rsidR="002C7444">
        <w:rPr>
          <w:rFonts w:ascii="Arial" w:hAnsi="Arial" w:cs="Arial"/>
          <w:sz w:val="22"/>
          <w:szCs w:val="22"/>
          <w:lang w:val="cs-CZ"/>
        </w:rPr>
        <w:t xml:space="preserve"> Š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kola má 3 místa poskytovaného vzdělávání: </w:t>
      </w:r>
      <w:r w:rsidR="002C7444">
        <w:rPr>
          <w:rFonts w:ascii="Arial" w:hAnsi="Arial" w:cs="Arial"/>
          <w:sz w:val="22"/>
          <w:szCs w:val="22"/>
          <w:lang w:val="cs-CZ"/>
        </w:rPr>
        <w:t>základní škola – Dlouhá Brtnice 84, mateřská škola Dlouhá Brtnice 184, školní družina Dlouhá Brtnice 1.</w:t>
      </w:r>
    </w:p>
    <w:p w14:paraId="20250756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S účinností od </w:t>
      </w:r>
      <w:r w:rsidR="001821A6">
        <w:rPr>
          <w:rFonts w:ascii="Arial" w:hAnsi="Arial" w:cs="Arial"/>
          <w:sz w:val="22"/>
          <w:szCs w:val="22"/>
          <w:lang w:val="cs-CZ"/>
        </w:rPr>
        <w:t>1.9.2023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byla škola zařazena do rejstříku škol pod identifikačním číslem zařízení /IZO/: </w:t>
      </w:r>
      <w:r w:rsidR="001821A6">
        <w:rPr>
          <w:rFonts w:ascii="Arial" w:hAnsi="Arial" w:cs="Arial"/>
          <w:sz w:val="22"/>
          <w:szCs w:val="22"/>
          <w:lang w:val="cs-CZ"/>
        </w:rPr>
        <w:t>650 012</w:t>
      </w:r>
      <w:r w:rsidR="004D15C2">
        <w:rPr>
          <w:rFonts w:ascii="Arial" w:hAnsi="Arial" w:cs="Arial"/>
          <w:sz w:val="22"/>
          <w:szCs w:val="22"/>
          <w:lang w:val="cs-CZ"/>
        </w:rPr>
        <w:t> </w:t>
      </w:r>
      <w:r w:rsidR="001821A6">
        <w:rPr>
          <w:rFonts w:ascii="Arial" w:hAnsi="Arial" w:cs="Arial"/>
          <w:sz w:val="22"/>
          <w:szCs w:val="22"/>
          <w:lang w:val="cs-CZ"/>
        </w:rPr>
        <w:t>453</w:t>
      </w:r>
      <w:r w:rsidR="004D15C2">
        <w:rPr>
          <w:rFonts w:ascii="Arial" w:hAnsi="Arial" w:cs="Arial"/>
          <w:sz w:val="22"/>
          <w:szCs w:val="22"/>
          <w:lang w:val="cs-CZ"/>
        </w:rPr>
        <w:t>.</w:t>
      </w:r>
    </w:p>
    <w:p w14:paraId="4797217E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</w:p>
    <w:p w14:paraId="0BECC1E8" w14:textId="77777777" w:rsidR="00F4558D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Ředitelka školy: </w:t>
      </w:r>
      <w:r w:rsidR="00BD384E">
        <w:rPr>
          <w:rFonts w:ascii="Arial" w:hAnsi="Arial" w:cs="Arial"/>
          <w:sz w:val="22"/>
          <w:szCs w:val="22"/>
          <w:lang w:val="cs-CZ"/>
        </w:rPr>
        <w:tab/>
        <w:t xml:space="preserve">           </w:t>
      </w:r>
      <w:r w:rsidRPr="009058D6">
        <w:rPr>
          <w:rFonts w:ascii="Arial" w:hAnsi="Arial" w:cs="Arial"/>
          <w:sz w:val="22"/>
          <w:szCs w:val="22"/>
          <w:lang w:val="cs-CZ"/>
        </w:rPr>
        <w:t>Mgr. Eva Chvátalová</w:t>
      </w:r>
      <w:r w:rsidR="002C7444">
        <w:rPr>
          <w:rFonts w:ascii="Arial" w:hAnsi="Arial" w:cs="Arial"/>
          <w:sz w:val="22"/>
          <w:szCs w:val="22"/>
          <w:lang w:val="cs-CZ"/>
        </w:rPr>
        <w:t>, MBA</w:t>
      </w:r>
    </w:p>
    <w:p w14:paraId="14D7A0AC" w14:textId="77777777" w:rsidR="002C7444" w:rsidRPr="009058D6" w:rsidRDefault="002C7444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Výchovný </w:t>
      </w: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poradce:   </w:t>
      </w:r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            Mgr. Eva Chvátalová, MBA</w:t>
      </w:r>
    </w:p>
    <w:p w14:paraId="2F3BB396" w14:textId="77777777" w:rsidR="00E2609C" w:rsidRPr="009058D6" w:rsidRDefault="00E2609C" w:rsidP="00736687">
      <w:pPr>
        <w:rPr>
          <w:rFonts w:ascii="Arial" w:hAnsi="Arial" w:cs="Arial"/>
          <w:sz w:val="22"/>
          <w:szCs w:val="22"/>
          <w:lang w:val="cs-CZ"/>
        </w:rPr>
      </w:pPr>
      <w:proofErr w:type="gramStart"/>
      <w:r w:rsidRPr="009058D6">
        <w:rPr>
          <w:rFonts w:ascii="Arial" w:hAnsi="Arial" w:cs="Arial"/>
          <w:sz w:val="22"/>
          <w:szCs w:val="22"/>
          <w:lang w:val="cs-CZ"/>
        </w:rPr>
        <w:t xml:space="preserve">Preventista:   </w:t>
      </w:r>
      <w:proofErr w:type="gramEnd"/>
      <w:r w:rsidRPr="009058D6">
        <w:rPr>
          <w:rFonts w:ascii="Arial" w:hAnsi="Arial" w:cs="Arial"/>
          <w:sz w:val="22"/>
          <w:szCs w:val="22"/>
          <w:lang w:val="cs-CZ"/>
        </w:rPr>
        <w:t xml:space="preserve">                         </w:t>
      </w:r>
      <w:r w:rsidR="002C7444">
        <w:rPr>
          <w:rFonts w:ascii="Arial" w:hAnsi="Arial" w:cs="Arial"/>
          <w:sz w:val="22"/>
          <w:szCs w:val="22"/>
          <w:lang w:val="cs-CZ"/>
        </w:rPr>
        <w:t xml:space="preserve">Mgr. </w:t>
      </w:r>
      <w:r w:rsidR="004F6F32">
        <w:rPr>
          <w:rFonts w:ascii="Arial" w:hAnsi="Arial" w:cs="Arial"/>
          <w:sz w:val="22"/>
          <w:szCs w:val="22"/>
          <w:lang w:val="cs-CZ"/>
        </w:rPr>
        <w:t>Luďka Jandová</w:t>
      </w:r>
    </w:p>
    <w:p w14:paraId="206557D0" w14:textId="77777777" w:rsidR="00F4558D" w:rsidRDefault="00FF7424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Ekon</w:t>
      </w:r>
      <w:r w:rsidR="004F6F32">
        <w:rPr>
          <w:rFonts w:ascii="Arial" w:hAnsi="Arial" w:cs="Arial"/>
          <w:sz w:val="22"/>
          <w:szCs w:val="22"/>
          <w:lang w:val="cs-CZ"/>
        </w:rPr>
        <w:t xml:space="preserve">om, </w:t>
      </w:r>
      <w:proofErr w:type="gramStart"/>
      <w:r w:rsidR="004F6F32">
        <w:rPr>
          <w:rFonts w:ascii="Arial" w:hAnsi="Arial" w:cs="Arial"/>
          <w:sz w:val="22"/>
          <w:szCs w:val="22"/>
          <w:lang w:val="cs-CZ"/>
        </w:rPr>
        <w:t xml:space="preserve">účetní:   </w:t>
      </w:r>
      <w:proofErr w:type="gramEnd"/>
      <w:r w:rsidR="004F6F32">
        <w:rPr>
          <w:rFonts w:ascii="Arial" w:hAnsi="Arial" w:cs="Arial"/>
          <w:sz w:val="22"/>
          <w:szCs w:val="22"/>
          <w:lang w:val="cs-CZ"/>
        </w:rPr>
        <w:t xml:space="preserve">                 </w:t>
      </w:r>
      <w:r w:rsidR="002C7444">
        <w:rPr>
          <w:rFonts w:ascii="Arial" w:hAnsi="Arial" w:cs="Arial"/>
          <w:sz w:val="22"/>
          <w:szCs w:val="22"/>
          <w:lang w:val="cs-CZ"/>
        </w:rPr>
        <w:t xml:space="preserve"> Bc. Tereza Nováčková</w:t>
      </w:r>
    </w:p>
    <w:p w14:paraId="6AE683A0" w14:textId="77777777" w:rsidR="00223856" w:rsidRPr="009058D6" w:rsidRDefault="00223856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Vedoucí školní </w:t>
      </w: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jídelny:   </w:t>
      </w:r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       </w:t>
      </w:r>
      <w:r w:rsidR="002C7444">
        <w:rPr>
          <w:rFonts w:ascii="Arial" w:hAnsi="Arial" w:cs="Arial"/>
          <w:sz w:val="22"/>
          <w:szCs w:val="22"/>
          <w:lang w:val="cs-CZ"/>
        </w:rPr>
        <w:t>Bc. Tereza Nováčková</w:t>
      </w:r>
    </w:p>
    <w:p w14:paraId="285492C1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u w:val="single"/>
          <w:lang w:val="cs-CZ"/>
        </w:rPr>
      </w:pPr>
      <w:r w:rsidRPr="009058D6">
        <w:rPr>
          <w:rFonts w:ascii="Arial" w:hAnsi="Arial" w:cs="Arial"/>
          <w:sz w:val="22"/>
          <w:szCs w:val="22"/>
          <w:u w:val="single"/>
          <w:lang w:val="cs-CZ"/>
        </w:rPr>
        <w:t>Kontakt:</w:t>
      </w:r>
    </w:p>
    <w:p w14:paraId="4F8EB2E1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Telefon: </w:t>
      </w:r>
      <w:r w:rsidR="00AE27C7" w:rsidRPr="009058D6">
        <w:rPr>
          <w:rFonts w:ascii="Arial" w:hAnsi="Arial" w:cs="Arial"/>
          <w:sz w:val="22"/>
          <w:szCs w:val="22"/>
          <w:lang w:val="cs-CZ"/>
        </w:rPr>
        <w:tab/>
      </w:r>
      <w:r w:rsidR="00E46B27">
        <w:rPr>
          <w:rFonts w:ascii="Arial" w:hAnsi="Arial" w:cs="Arial"/>
          <w:sz w:val="22"/>
          <w:szCs w:val="22"/>
          <w:lang w:val="cs-CZ"/>
        </w:rPr>
        <w:t>723 106 075</w:t>
      </w:r>
    </w:p>
    <w:p w14:paraId="3071477E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e-mail: </w:t>
      </w:r>
      <w:r w:rsidR="00AE27C7" w:rsidRPr="009058D6">
        <w:rPr>
          <w:rFonts w:ascii="Arial" w:hAnsi="Arial" w:cs="Arial"/>
          <w:sz w:val="22"/>
          <w:szCs w:val="22"/>
          <w:lang w:val="cs-CZ"/>
        </w:rPr>
        <w:tab/>
      </w:r>
      <w:r w:rsidR="002C7444">
        <w:rPr>
          <w:rFonts w:ascii="Arial" w:hAnsi="Arial" w:cs="Arial"/>
          <w:sz w:val="22"/>
          <w:szCs w:val="22"/>
          <w:lang w:val="cs-CZ"/>
        </w:rPr>
        <w:t>reditelka@</w:t>
      </w:r>
      <w:hyperlink r:id="rId10" w:history="1">
        <w:r w:rsidR="002C7444">
          <w:rPr>
            <w:rStyle w:val="Hypertextovodkaz"/>
            <w:rFonts w:ascii="Arial" w:hAnsi="Arial" w:cs="Arial"/>
            <w:sz w:val="22"/>
            <w:szCs w:val="22"/>
            <w:lang w:val="cs-CZ"/>
          </w:rPr>
          <w:t>zsmsdlouhabrtnice</w:t>
        </w:r>
      </w:hyperlink>
      <w:r w:rsidR="002C7444">
        <w:rPr>
          <w:rStyle w:val="Hypertextovodkaz"/>
          <w:rFonts w:ascii="Arial" w:hAnsi="Arial" w:cs="Arial"/>
          <w:sz w:val="22"/>
          <w:szCs w:val="22"/>
          <w:lang w:val="cs-CZ"/>
        </w:rPr>
        <w:t>.cz</w:t>
      </w:r>
    </w:p>
    <w:p w14:paraId="04D079E1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  <w:proofErr w:type="gramStart"/>
      <w:r w:rsidRPr="009058D6">
        <w:rPr>
          <w:rFonts w:ascii="Arial" w:hAnsi="Arial" w:cs="Arial"/>
          <w:sz w:val="22"/>
          <w:szCs w:val="22"/>
          <w:lang w:val="cs-CZ"/>
        </w:rPr>
        <w:t xml:space="preserve">www:   </w:t>
      </w:r>
      <w:proofErr w:type="gramEnd"/>
      <w:r w:rsidR="00AE27C7" w:rsidRPr="009058D6">
        <w:rPr>
          <w:rFonts w:ascii="Arial" w:hAnsi="Arial" w:cs="Arial"/>
          <w:sz w:val="22"/>
          <w:szCs w:val="22"/>
          <w:lang w:val="cs-CZ"/>
        </w:rPr>
        <w:tab/>
      </w:r>
      <w:r w:rsidR="00B204EF" w:rsidRPr="009058D6">
        <w:rPr>
          <w:rFonts w:ascii="Arial" w:hAnsi="Arial" w:cs="Arial"/>
          <w:sz w:val="22"/>
          <w:szCs w:val="22"/>
          <w:lang w:val="cs-CZ"/>
        </w:rPr>
        <w:t>www.</w:t>
      </w:r>
      <w:r w:rsidR="002C7444">
        <w:rPr>
          <w:rFonts w:ascii="Arial" w:hAnsi="Arial" w:cs="Arial"/>
          <w:sz w:val="22"/>
          <w:szCs w:val="22"/>
          <w:lang w:val="cs-CZ"/>
        </w:rPr>
        <w:t>zsmsdlouhabrtnice.cz</w:t>
      </w:r>
    </w:p>
    <w:p w14:paraId="4CE05CB1" w14:textId="77777777" w:rsidR="00F4558D" w:rsidRPr="009058D6" w:rsidRDefault="00F4558D" w:rsidP="00736687">
      <w:pPr>
        <w:rPr>
          <w:rFonts w:ascii="Arial" w:hAnsi="Arial" w:cs="Arial"/>
          <w:sz w:val="22"/>
          <w:szCs w:val="22"/>
          <w:lang w:val="cs-CZ"/>
        </w:rPr>
      </w:pPr>
    </w:p>
    <w:p w14:paraId="5650D5BB" w14:textId="77777777" w:rsidR="00F4558D" w:rsidRDefault="00E46B27" w:rsidP="00736687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E46B27">
        <w:rPr>
          <w:rFonts w:ascii="Arial" w:hAnsi="Arial" w:cs="Arial"/>
          <w:sz w:val="22"/>
          <w:szCs w:val="22"/>
          <w:u w:val="single"/>
          <w:lang w:val="cs-CZ"/>
        </w:rPr>
        <w:t>Základní</w:t>
      </w:r>
      <w:r w:rsidR="004F6F32">
        <w:rPr>
          <w:rFonts w:ascii="Arial" w:hAnsi="Arial" w:cs="Arial"/>
          <w:sz w:val="22"/>
          <w:szCs w:val="22"/>
          <w:u w:val="single"/>
          <w:lang w:val="cs-CZ"/>
        </w:rPr>
        <w:t xml:space="preserve"> škola poskytovala</w:t>
      </w:r>
      <w:r w:rsidR="00F4558D" w:rsidRPr="00E46B27">
        <w:rPr>
          <w:rFonts w:ascii="Arial" w:hAnsi="Arial" w:cs="Arial"/>
          <w:sz w:val="22"/>
          <w:szCs w:val="22"/>
          <w:u w:val="single"/>
          <w:lang w:val="cs-CZ"/>
        </w:rPr>
        <w:t xml:space="preserve"> </w:t>
      </w:r>
      <w:r w:rsidRPr="00E46B27">
        <w:rPr>
          <w:rFonts w:ascii="Arial" w:hAnsi="Arial" w:cs="Arial"/>
          <w:sz w:val="22"/>
          <w:szCs w:val="22"/>
          <w:u w:val="single"/>
          <w:lang w:val="cs-CZ"/>
        </w:rPr>
        <w:t>povinné školní</w:t>
      </w:r>
      <w:r w:rsidR="00F4558D" w:rsidRPr="00E46B27">
        <w:rPr>
          <w:rFonts w:ascii="Arial" w:hAnsi="Arial" w:cs="Arial"/>
          <w:sz w:val="22"/>
          <w:szCs w:val="22"/>
          <w:u w:val="single"/>
          <w:lang w:val="cs-CZ"/>
        </w:rPr>
        <w:t xml:space="preserve"> vzdělávání </w:t>
      </w:r>
      <w:r w:rsidR="004F6F32">
        <w:rPr>
          <w:rFonts w:ascii="Arial" w:hAnsi="Arial" w:cs="Arial"/>
          <w:sz w:val="22"/>
          <w:szCs w:val="22"/>
          <w:u w:val="single"/>
          <w:lang w:val="cs-CZ"/>
        </w:rPr>
        <w:t>24</w:t>
      </w:r>
      <w:r w:rsidR="00F4558D" w:rsidRPr="00E46B27">
        <w:rPr>
          <w:rFonts w:ascii="Arial" w:hAnsi="Arial" w:cs="Arial"/>
          <w:sz w:val="22"/>
          <w:szCs w:val="22"/>
          <w:u w:val="single"/>
          <w:lang w:val="cs-CZ"/>
        </w:rPr>
        <w:t xml:space="preserve"> </w:t>
      </w:r>
      <w:r w:rsidRPr="00E46B27">
        <w:rPr>
          <w:rFonts w:ascii="Arial" w:hAnsi="Arial" w:cs="Arial"/>
          <w:sz w:val="22"/>
          <w:szCs w:val="22"/>
          <w:u w:val="single"/>
          <w:lang w:val="cs-CZ"/>
        </w:rPr>
        <w:t>žákům</w:t>
      </w:r>
      <w:r w:rsidR="004F6F32">
        <w:rPr>
          <w:rFonts w:ascii="Arial" w:hAnsi="Arial" w:cs="Arial"/>
          <w:sz w:val="22"/>
          <w:szCs w:val="22"/>
          <w:u w:val="single"/>
          <w:lang w:val="cs-CZ"/>
        </w:rPr>
        <w:t xml:space="preserve"> ve dvou třídách</w:t>
      </w:r>
      <w:r w:rsidRPr="00E46B27">
        <w:rPr>
          <w:rFonts w:ascii="Arial" w:hAnsi="Arial" w:cs="Arial"/>
          <w:sz w:val="22"/>
          <w:szCs w:val="22"/>
          <w:u w:val="single"/>
          <w:lang w:val="cs-CZ"/>
        </w:rPr>
        <w:t>, mateřská škola 24 dětem.</w:t>
      </w:r>
    </w:p>
    <w:p w14:paraId="76244231" w14:textId="77777777" w:rsidR="004E2C79" w:rsidRPr="00E46B27" w:rsidRDefault="004E2C79" w:rsidP="00736687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>
        <w:rPr>
          <w:rFonts w:ascii="Arial" w:hAnsi="Arial" w:cs="Arial"/>
          <w:sz w:val="22"/>
          <w:szCs w:val="22"/>
          <w:u w:val="single"/>
          <w:lang w:val="cs-CZ"/>
        </w:rPr>
        <w:t>Školní družina poskytovala zájmové vzdělávání 24 žákům.</w:t>
      </w:r>
    </w:p>
    <w:p w14:paraId="680C5B24" w14:textId="77777777" w:rsidR="0059761B" w:rsidRPr="00E46B27" w:rsidRDefault="00E46B27" w:rsidP="00736687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E46B27">
        <w:rPr>
          <w:rFonts w:ascii="Arial" w:hAnsi="Arial" w:cs="Arial"/>
          <w:sz w:val="22"/>
          <w:szCs w:val="22"/>
          <w:u w:val="single"/>
          <w:lang w:val="cs-CZ"/>
        </w:rPr>
        <w:t>Školní jídelna poskytuje v rámci doplňkové činnosti jídlo 50 cizím strávníkům.</w:t>
      </w:r>
    </w:p>
    <w:p w14:paraId="3D117255" w14:textId="77777777" w:rsidR="00A958E5" w:rsidRDefault="00E46B27" w:rsidP="00736687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Základní</w:t>
      </w:r>
      <w:r w:rsidR="00A958E5" w:rsidRPr="009058D6">
        <w:rPr>
          <w:rFonts w:ascii="Arial" w:hAnsi="Arial" w:cs="Arial"/>
          <w:sz w:val="22"/>
          <w:szCs w:val="22"/>
          <w:lang w:val="cs-CZ"/>
        </w:rPr>
        <w:t xml:space="preserve"> škola v rámci </w:t>
      </w:r>
      <w:r w:rsidR="00A958E5" w:rsidRPr="00866C16">
        <w:rPr>
          <w:rFonts w:ascii="Arial" w:hAnsi="Arial" w:cs="Arial"/>
          <w:sz w:val="22"/>
          <w:szCs w:val="22"/>
          <w:u w:val="single"/>
          <w:lang w:val="cs-CZ"/>
        </w:rPr>
        <w:t>sp</w:t>
      </w:r>
      <w:r w:rsidR="00FF7424" w:rsidRPr="00866C16">
        <w:rPr>
          <w:rFonts w:ascii="Arial" w:hAnsi="Arial" w:cs="Arial"/>
          <w:sz w:val="22"/>
          <w:szCs w:val="22"/>
          <w:u w:val="single"/>
          <w:lang w:val="cs-CZ"/>
        </w:rPr>
        <w:t>olečného vzdělávání</w:t>
      </w:r>
      <w:r w:rsidR="00FF7424">
        <w:rPr>
          <w:rFonts w:ascii="Arial" w:hAnsi="Arial" w:cs="Arial"/>
          <w:sz w:val="22"/>
          <w:szCs w:val="22"/>
          <w:lang w:val="cs-CZ"/>
        </w:rPr>
        <w:t xml:space="preserve"> integrovala v daném školním roce </w:t>
      </w:r>
      <w:r w:rsidR="004F6F32">
        <w:rPr>
          <w:rFonts w:ascii="Arial" w:hAnsi="Arial" w:cs="Arial"/>
          <w:sz w:val="22"/>
          <w:szCs w:val="22"/>
          <w:lang w:val="cs-CZ"/>
        </w:rPr>
        <w:t>2</w:t>
      </w:r>
      <w:r w:rsidR="00A958E5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>žáky</w:t>
      </w:r>
      <w:r w:rsidR="00A958E5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C23F28">
        <w:rPr>
          <w:rFonts w:ascii="Arial" w:hAnsi="Arial" w:cs="Arial"/>
          <w:sz w:val="22"/>
          <w:szCs w:val="22"/>
          <w:lang w:val="cs-CZ"/>
        </w:rPr>
        <w:br/>
      </w:r>
      <w:r w:rsidR="00A958E5" w:rsidRPr="009058D6">
        <w:rPr>
          <w:rFonts w:ascii="Arial" w:hAnsi="Arial" w:cs="Arial"/>
          <w:sz w:val="22"/>
          <w:szCs w:val="22"/>
          <w:lang w:val="cs-CZ"/>
        </w:rPr>
        <w:t>se s</w:t>
      </w:r>
      <w:r w:rsidR="004F6F32">
        <w:rPr>
          <w:rFonts w:ascii="Arial" w:hAnsi="Arial" w:cs="Arial"/>
          <w:sz w:val="22"/>
          <w:szCs w:val="22"/>
          <w:lang w:val="cs-CZ"/>
        </w:rPr>
        <w:t xml:space="preserve">peciálně vzdělávacími potřebami s podpůrným </w:t>
      </w:r>
      <w:r w:rsidR="004E2C79">
        <w:rPr>
          <w:rFonts w:ascii="Arial" w:hAnsi="Arial" w:cs="Arial"/>
          <w:sz w:val="22"/>
          <w:szCs w:val="22"/>
          <w:lang w:val="cs-CZ"/>
        </w:rPr>
        <w:t xml:space="preserve">opatřením 3. Dále byli </w:t>
      </w:r>
      <w:proofErr w:type="gramStart"/>
      <w:r w:rsidR="004E2C79">
        <w:rPr>
          <w:rFonts w:ascii="Arial" w:hAnsi="Arial" w:cs="Arial"/>
          <w:sz w:val="22"/>
          <w:szCs w:val="22"/>
          <w:lang w:val="cs-CZ"/>
        </w:rPr>
        <w:t xml:space="preserve">integrováni </w:t>
      </w:r>
      <w:r w:rsidR="004F6F32">
        <w:rPr>
          <w:rFonts w:ascii="Arial" w:hAnsi="Arial" w:cs="Arial"/>
          <w:sz w:val="22"/>
          <w:szCs w:val="22"/>
          <w:lang w:val="cs-CZ"/>
        </w:rPr>
        <w:t xml:space="preserve"> postupně</w:t>
      </w:r>
      <w:proofErr w:type="gramEnd"/>
      <w:r w:rsidR="004F6F32">
        <w:rPr>
          <w:rFonts w:ascii="Arial" w:hAnsi="Arial" w:cs="Arial"/>
          <w:sz w:val="22"/>
          <w:szCs w:val="22"/>
          <w:lang w:val="cs-CZ"/>
        </w:rPr>
        <w:t xml:space="preserve"> další 3 žáci s podpůrným opatřením 2.</w:t>
      </w:r>
    </w:p>
    <w:p w14:paraId="615C0330" w14:textId="77777777" w:rsidR="00E46B27" w:rsidRPr="009058D6" w:rsidRDefault="00E46B27" w:rsidP="00736687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Mateřská škola 0 dětí.</w:t>
      </w:r>
    </w:p>
    <w:p w14:paraId="21F34040" w14:textId="77777777" w:rsidR="00736687" w:rsidRDefault="00A958E5" w:rsidP="00736687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u w:val="single"/>
          <w:lang w:val="cs-CZ"/>
        </w:rPr>
        <w:lastRenderedPageBreak/>
        <w:t xml:space="preserve">Provoz </w:t>
      </w:r>
      <w:r w:rsidR="00E46B27" w:rsidRPr="00E46B27">
        <w:rPr>
          <w:rFonts w:ascii="Arial" w:hAnsi="Arial" w:cs="Arial"/>
          <w:sz w:val="22"/>
          <w:szCs w:val="22"/>
          <w:lang w:val="cs-CZ"/>
        </w:rPr>
        <w:t>základní</w:t>
      </w:r>
      <w:r w:rsidRPr="00E46B27">
        <w:rPr>
          <w:rFonts w:ascii="Arial" w:hAnsi="Arial" w:cs="Arial"/>
          <w:sz w:val="22"/>
          <w:szCs w:val="22"/>
          <w:lang w:val="cs-CZ"/>
        </w:rPr>
        <w:t xml:space="preserve"> </w:t>
      </w:r>
      <w:proofErr w:type="gramStart"/>
      <w:r w:rsidRPr="00E46B27">
        <w:rPr>
          <w:rFonts w:ascii="Arial" w:hAnsi="Arial" w:cs="Arial"/>
          <w:sz w:val="22"/>
          <w:szCs w:val="22"/>
          <w:lang w:val="cs-CZ"/>
        </w:rPr>
        <w:t>školy</w:t>
      </w:r>
      <w:r w:rsidRPr="00B52472">
        <w:rPr>
          <w:rFonts w:ascii="Arial" w:hAnsi="Arial" w:cs="Arial"/>
          <w:sz w:val="22"/>
          <w:szCs w:val="22"/>
          <w:lang w:val="cs-CZ"/>
        </w:rPr>
        <w:t xml:space="preserve">:  </w:t>
      </w:r>
      <w:r w:rsidR="00E46B27">
        <w:rPr>
          <w:rFonts w:ascii="Arial" w:hAnsi="Arial" w:cs="Arial"/>
          <w:sz w:val="22"/>
          <w:szCs w:val="22"/>
          <w:lang w:val="cs-CZ"/>
        </w:rPr>
        <w:t>7</w:t>
      </w:r>
      <w:proofErr w:type="gramEnd"/>
      <w:r w:rsidR="00E46B27">
        <w:rPr>
          <w:rFonts w:ascii="Arial" w:hAnsi="Arial" w:cs="Arial"/>
          <w:sz w:val="22"/>
          <w:szCs w:val="22"/>
          <w:lang w:val="cs-CZ"/>
        </w:rPr>
        <w:t>,25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– 1</w:t>
      </w:r>
      <w:r w:rsidR="00E46B27">
        <w:rPr>
          <w:rFonts w:ascii="Arial" w:hAnsi="Arial" w:cs="Arial"/>
          <w:sz w:val="22"/>
          <w:szCs w:val="22"/>
          <w:lang w:val="cs-CZ"/>
        </w:rPr>
        <w:t>3</w:t>
      </w:r>
      <w:r w:rsidRPr="009058D6">
        <w:rPr>
          <w:rFonts w:ascii="Arial" w:hAnsi="Arial" w:cs="Arial"/>
          <w:sz w:val="22"/>
          <w:szCs w:val="22"/>
          <w:lang w:val="cs-CZ"/>
        </w:rPr>
        <w:t>,00 hodin</w:t>
      </w:r>
    </w:p>
    <w:p w14:paraId="0BF49BBD" w14:textId="77777777" w:rsidR="00E46B27" w:rsidRDefault="00E46B27" w:rsidP="00736687">
      <w:pPr>
        <w:jc w:val="both"/>
        <w:rPr>
          <w:rFonts w:ascii="Arial" w:hAnsi="Arial" w:cs="Arial"/>
          <w:sz w:val="22"/>
          <w:szCs w:val="22"/>
          <w:lang w:val="cs-CZ"/>
        </w:rPr>
      </w:pPr>
      <w:r w:rsidRPr="00F046BA">
        <w:rPr>
          <w:rFonts w:ascii="Arial" w:hAnsi="Arial" w:cs="Arial"/>
          <w:sz w:val="22"/>
          <w:szCs w:val="22"/>
          <w:u w:val="single"/>
          <w:lang w:val="cs-CZ"/>
        </w:rPr>
        <w:t>Provoz</w:t>
      </w:r>
      <w:r>
        <w:rPr>
          <w:rFonts w:ascii="Arial" w:hAnsi="Arial" w:cs="Arial"/>
          <w:sz w:val="22"/>
          <w:szCs w:val="22"/>
          <w:lang w:val="cs-CZ"/>
        </w:rPr>
        <w:t xml:space="preserve"> mateřské školy: 6,30 – 16,30 hodin</w:t>
      </w:r>
    </w:p>
    <w:p w14:paraId="420755E3" w14:textId="77777777" w:rsidR="00E46B27" w:rsidRDefault="00E46B27" w:rsidP="00736687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Provoz školní družiny: 6,30 – 7,30 hodin; odpoledne 11,10 – 16,</w:t>
      </w:r>
      <w:r w:rsidR="00C23F28">
        <w:rPr>
          <w:rFonts w:ascii="Arial" w:hAnsi="Arial" w:cs="Arial"/>
          <w:sz w:val="22"/>
          <w:szCs w:val="22"/>
          <w:lang w:val="cs-CZ"/>
        </w:rPr>
        <w:t>0</w:t>
      </w:r>
      <w:r>
        <w:rPr>
          <w:rFonts w:ascii="Arial" w:hAnsi="Arial" w:cs="Arial"/>
          <w:sz w:val="22"/>
          <w:szCs w:val="22"/>
          <w:lang w:val="cs-CZ"/>
        </w:rPr>
        <w:t>0 hodin</w:t>
      </w:r>
    </w:p>
    <w:p w14:paraId="2E76B018" w14:textId="77777777" w:rsidR="00A958E5" w:rsidRPr="009058D6" w:rsidRDefault="00A958E5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u w:val="single"/>
          <w:lang w:val="cs-CZ"/>
        </w:rPr>
        <w:t xml:space="preserve">Personální údaje: </w:t>
      </w:r>
      <w:r w:rsidR="00FF7424">
        <w:rPr>
          <w:rFonts w:ascii="Arial" w:hAnsi="Arial" w:cs="Arial"/>
          <w:sz w:val="22"/>
          <w:szCs w:val="22"/>
          <w:lang w:val="cs-CZ"/>
        </w:rPr>
        <w:t>ke dni 31.8.202</w:t>
      </w:r>
      <w:r w:rsidR="004E2C79">
        <w:rPr>
          <w:rFonts w:ascii="Arial" w:hAnsi="Arial" w:cs="Arial"/>
          <w:sz w:val="22"/>
          <w:szCs w:val="22"/>
          <w:lang w:val="cs-CZ"/>
        </w:rPr>
        <w:t>5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byl c</w:t>
      </w:r>
      <w:r w:rsidR="00FF7424">
        <w:rPr>
          <w:rFonts w:ascii="Arial" w:hAnsi="Arial" w:cs="Arial"/>
          <w:sz w:val="22"/>
          <w:szCs w:val="22"/>
          <w:lang w:val="cs-CZ"/>
        </w:rPr>
        <w:t xml:space="preserve">elkový počet pracovníků školy </w:t>
      </w:r>
      <w:r w:rsidR="004F6F32">
        <w:rPr>
          <w:rFonts w:ascii="Arial" w:hAnsi="Arial" w:cs="Arial"/>
          <w:sz w:val="22"/>
          <w:szCs w:val="22"/>
          <w:lang w:val="cs-CZ"/>
        </w:rPr>
        <w:t>12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osob.</w:t>
      </w:r>
    </w:p>
    <w:p w14:paraId="1A4E5F43" w14:textId="77777777" w:rsidR="00A958E5" w:rsidRDefault="00A958E5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Z </w:t>
      </w:r>
      <w:proofErr w:type="gramStart"/>
      <w:r w:rsidRPr="009058D6">
        <w:rPr>
          <w:rFonts w:ascii="Arial" w:hAnsi="Arial" w:cs="Arial"/>
          <w:sz w:val="22"/>
          <w:szCs w:val="22"/>
          <w:lang w:val="cs-CZ"/>
        </w:rPr>
        <w:t xml:space="preserve">toho:  </w:t>
      </w:r>
      <w:r w:rsidR="004F6F32">
        <w:rPr>
          <w:rFonts w:ascii="Arial" w:hAnsi="Arial" w:cs="Arial"/>
          <w:sz w:val="22"/>
          <w:szCs w:val="22"/>
          <w:lang w:val="cs-CZ"/>
        </w:rPr>
        <w:t xml:space="preserve"> </w:t>
      </w:r>
      <w:proofErr w:type="gramEnd"/>
      <w:r w:rsidR="004F6F32">
        <w:rPr>
          <w:rFonts w:ascii="Arial" w:hAnsi="Arial" w:cs="Arial"/>
          <w:sz w:val="22"/>
          <w:szCs w:val="22"/>
          <w:lang w:val="cs-CZ"/>
        </w:rPr>
        <w:t xml:space="preserve">3 učitelky </w:t>
      </w:r>
      <w:r w:rsidR="00B447CE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E46B27">
        <w:rPr>
          <w:rFonts w:ascii="Arial" w:hAnsi="Arial" w:cs="Arial"/>
          <w:sz w:val="22"/>
          <w:szCs w:val="22"/>
          <w:lang w:val="cs-CZ"/>
        </w:rPr>
        <w:t>Z</w:t>
      </w:r>
      <w:r w:rsidR="00B447CE" w:rsidRPr="009058D6">
        <w:rPr>
          <w:rFonts w:ascii="Arial" w:hAnsi="Arial" w:cs="Arial"/>
          <w:sz w:val="22"/>
          <w:szCs w:val="22"/>
          <w:lang w:val="cs-CZ"/>
        </w:rPr>
        <w:t>Š</w:t>
      </w:r>
      <w:r w:rsidR="004E2C79">
        <w:rPr>
          <w:rFonts w:ascii="Arial" w:hAnsi="Arial" w:cs="Arial"/>
          <w:sz w:val="22"/>
          <w:szCs w:val="22"/>
          <w:lang w:val="cs-CZ"/>
        </w:rPr>
        <w:t>: Mgr. Eva Chvátalová, MBA, praxe 44 let</w:t>
      </w:r>
    </w:p>
    <w:p w14:paraId="4BA95F50" w14:textId="4C0B246B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Mgr. Luďka Jandová, </w:t>
      </w: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praxe  </w:t>
      </w:r>
      <w:r w:rsidR="00303529">
        <w:rPr>
          <w:rFonts w:ascii="Arial" w:hAnsi="Arial" w:cs="Arial"/>
          <w:sz w:val="22"/>
          <w:szCs w:val="22"/>
          <w:lang w:val="cs-CZ"/>
        </w:rPr>
        <w:t>36</w:t>
      </w:r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let</w:t>
      </w:r>
    </w:p>
    <w:p w14:paraId="3BBA4EF6" w14:textId="77777777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Mgr. Ivana Konečná, praxe 38 let</w:t>
      </w:r>
    </w:p>
    <w:p w14:paraId="75741778" w14:textId="77777777" w:rsidR="00E46B27" w:rsidRDefault="004F6F32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3 </w:t>
      </w: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učitelky </w:t>
      </w:r>
      <w:r w:rsidR="00E46B27">
        <w:rPr>
          <w:rFonts w:ascii="Arial" w:hAnsi="Arial" w:cs="Arial"/>
          <w:sz w:val="22"/>
          <w:szCs w:val="22"/>
          <w:lang w:val="cs-CZ"/>
        </w:rPr>
        <w:t xml:space="preserve"> MŠ</w:t>
      </w:r>
      <w:proofErr w:type="gramEnd"/>
      <w:r w:rsidR="004E2C79">
        <w:rPr>
          <w:rFonts w:ascii="Arial" w:hAnsi="Arial" w:cs="Arial"/>
          <w:sz w:val="22"/>
          <w:szCs w:val="22"/>
          <w:lang w:val="cs-CZ"/>
        </w:rPr>
        <w:t>: Mgr. Eva Chvátalová, praxe 44 let</w:t>
      </w:r>
    </w:p>
    <w:p w14:paraId="01B54A36" w14:textId="77777777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 Martina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cs-CZ"/>
        </w:rPr>
        <w:t>Krčálová,praxe</w:t>
      </w:r>
      <w:proofErr w:type="spellEnd"/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30 let</w:t>
      </w:r>
    </w:p>
    <w:p w14:paraId="22ECB796" w14:textId="77777777" w:rsidR="004E2C79" w:rsidRPr="009058D6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 Lucie Nestrojilová, nekvalifikovaná učitelka, praxe 1 rok</w:t>
      </w:r>
    </w:p>
    <w:p w14:paraId="6E4BB149" w14:textId="77777777" w:rsidR="004E2C79" w:rsidRDefault="00FF7424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</w:t>
      </w:r>
      <w:r w:rsidR="00E46B27">
        <w:rPr>
          <w:rFonts w:ascii="Arial" w:hAnsi="Arial" w:cs="Arial"/>
          <w:sz w:val="22"/>
          <w:szCs w:val="22"/>
          <w:lang w:val="cs-CZ"/>
        </w:rPr>
        <w:t>2</w:t>
      </w:r>
      <w:r w:rsidR="00B447CE" w:rsidRPr="009058D6">
        <w:rPr>
          <w:rFonts w:ascii="Arial" w:hAnsi="Arial" w:cs="Arial"/>
          <w:sz w:val="22"/>
          <w:szCs w:val="22"/>
          <w:lang w:val="cs-CZ"/>
        </w:rPr>
        <w:t xml:space="preserve"> asistent</w:t>
      </w:r>
      <w:r w:rsidR="00E46B27">
        <w:rPr>
          <w:rFonts w:ascii="Arial" w:hAnsi="Arial" w:cs="Arial"/>
          <w:sz w:val="22"/>
          <w:szCs w:val="22"/>
          <w:lang w:val="cs-CZ"/>
        </w:rPr>
        <w:t>ky</w:t>
      </w:r>
      <w:r w:rsidR="00B447CE" w:rsidRPr="009058D6">
        <w:rPr>
          <w:rFonts w:ascii="Arial" w:hAnsi="Arial" w:cs="Arial"/>
          <w:sz w:val="22"/>
          <w:szCs w:val="22"/>
          <w:lang w:val="cs-CZ"/>
        </w:rPr>
        <w:t xml:space="preserve"> pedagoga</w:t>
      </w:r>
      <w:r w:rsidR="004E2C79">
        <w:rPr>
          <w:rFonts w:ascii="Arial" w:hAnsi="Arial" w:cs="Arial"/>
          <w:sz w:val="22"/>
          <w:szCs w:val="22"/>
          <w:lang w:val="cs-CZ"/>
        </w:rPr>
        <w:t xml:space="preserve"> v ZŠ u dětí s PO 3: Šárka Votínská</w:t>
      </w:r>
    </w:p>
    <w:p w14:paraId="68DD2C69" w14:textId="77777777" w:rsidR="00B447CE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                                             Ivana Pavlásková</w:t>
      </w:r>
      <w:r w:rsidR="00FF7424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07FDB1C2" w14:textId="77777777" w:rsidR="00E46B27" w:rsidRPr="009058D6" w:rsidRDefault="00E46B27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1 vychovatelka</w:t>
      </w:r>
      <w:r w:rsidR="004E2C79">
        <w:rPr>
          <w:rFonts w:ascii="Arial" w:hAnsi="Arial" w:cs="Arial"/>
          <w:sz w:val="22"/>
          <w:szCs w:val="22"/>
          <w:lang w:val="cs-CZ"/>
        </w:rPr>
        <w:t>: Alena Duničková, praxe 5 let</w:t>
      </w:r>
    </w:p>
    <w:p w14:paraId="2A990B63" w14:textId="77777777" w:rsidR="00155F52" w:rsidRDefault="00B447CE" w:rsidP="00736687">
      <w:pPr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             </w:t>
      </w:r>
      <w:r w:rsidR="00F76103">
        <w:rPr>
          <w:rFonts w:ascii="Arial" w:hAnsi="Arial" w:cs="Arial"/>
          <w:sz w:val="22"/>
          <w:szCs w:val="22"/>
          <w:lang w:val="cs-CZ"/>
        </w:rPr>
        <w:t xml:space="preserve"> 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F76103">
        <w:rPr>
          <w:rFonts w:ascii="Arial" w:hAnsi="Arial" w:cs="Arial"/>
          <w:sz w:val="22"/>
          <w:szCs w:val="22"/>
          <w:lang w:val="cs-CZ"/>
        </w:rPr>
        <w:t>4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nepedagogick</w:t>
      </w:r>
      <w:r w:rsidR="00F76103">
        <w:rPr>
          <w:rFonts w:ascii="Arial" w:hAnsi="Arial" w:cs="Arial"/>
          <w:sz w:val="22"/>
          <w:szCs w:val="22"/>
          <w:lang w:val="cs-CZ"/>
        </w:rPr>
        <w:t>é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pracovn</w:t>
      </w:r>
      <w:r w:rsidR="00F76103">
        <w:rPr>
          <w:rFonts w:ascii="Arial" w:hAnsi="Arial" w:cs="Arial"/>
          <w:sz w:val="22"/>
          <w:szCs w:val="22"/>
          <w:lang w:val="cs-CZ"/>
        </w:rPr>
        <w:t>ice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, z toho </w:t>
      </w:r>
      <w:r w:rsidR="004F6F32">
        <w:rPr>
          <w:rFonts w:ascii="Arial" w:hAnsi="Arial" w:cs="Arial"/>
          <w:sz w:val="22"/>
          <w:szCs w:val="22"/>
          <w:lang w:val="cs-CZ"/>
        </w:rPr>
        <w:t>3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pracovnice školní kuchyně</w:t>
      </w:r>
      <w:r w:rsidR="004E2C79">
        <w:rPr>
          <w:rFonts w:ascii="Arial" w:hAnsi="Arial" w:cs="Arial"/>
          <w:sz w:val="22"/>
          <w:szCs w:val="22"/>
          <w:lang w:val="cs-CZ"/>
        </w:rPr>
        <w:t>:</w:t>
      </w:r>
    </w:p>
    <w:p w14:paraId="4C569960" w14:textId="77777777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Radka Štanclová – školnice</w:t>
      </w:r>
    </w:p>
    <w:p w14:paraId="3146CB7F" w14:textId="77777777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Bc. Tereza Nováčková – vedoucí školní jídelny, ekonomka</w:t>
      </w:r>
    </w:p>
    <w:p w14:paraId="03F995E4" w14:textId="77777777" w:rsidR="004E2C79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Šárka Němečková, hlavní kuchařka</w:t>
      </w:r>
    </w:p>
    <w:p w14:paraId="18F7FBA3" w14:textId="77777777" w:rsidR="004E2C79" w:rsidRPr="009058D6" w:rsidRDefault="004E2C79" w:rsidP="00736687">
      <w:pPr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Miroslava Fišerová, pomocná kuchařka</w:t>
      </w:r>
    </w:p>
    <w:p w14:paraId="7C7D4B57" w14:textId="77777777" w:rsidR="00E916B5" w:rsidRDefault="00E916B5" w:rsidP="00736687">
      <w:pPr>
        <w:rPr>
          <w:rFonts w:ascii="Arial" w:hAnsi="Arial" w:cs="Arial"/>
          <w:b/>
          <w:sz w:val="22"/>
          <w:szCs w:val="22"/>
          <w:lang w:val="cs-CZ"/>
        </w:rPr>
      </w:pPr>
    </w:p>
    <w:p w14:paraId="6DC05279" w14:textId="77777777" w:rsidR="00F4558D" w:rsidRDefault="00825895" w:rsidP="00736687">
      <w:pPr>
        <w:rPr>
          <w:rFonts w:ascii="Arial" w:hAnsi="Arial" w:cs="Arial"/>
          <w:b/>
          <w:sz w:val="22"/>
          <w:szCs w:val="22"/>
          <w:lang w:val="cs-CZ"/>
        </w:rPr>
      </w:pPr>
      <w:r w:rsidRPr="00736687">
        <w:rPr>
          <w:rFonts w:ascii="Arial" w:hAnsi="Arial" w:cs="Arial"/>
          <w:b/>
          <w:sz w:val="22"/>
          <w:szCs w:val="22"/>
          <w:lang w:val="cs-CZ"/>
        </w:rPr>
        <w:t xml:space="preserve">SWOT analýza období </w:t>
      </w:r>
      <w:proofErr w:type="gramStart"/>
      <w:r w:rsidR="00FF7424">
        <w:rPr>
          <w:rFonts w:ascii="Arial" w:hAnsi="Arial" w:cs="Arial"/>
          <w:b/>
          <w:sz w:val="22"/>
          <w:szCs w:val="22"/>
          <w:lang w:val="cs-CZ"/>
        </w:rPr>
        <w:t>202</w:t>
      </w:r>
      <w:r w:rsidR="00866C16">
        <w:rPr>
          <w:rFonts w:ascii="Arial" w:hAnsi="Arial" w:cs="Arial"/>
          <w:b/>
          <w:sz w:val="22"/>
          <w:szCs w:val="22"/>
          <w:lang w:val="cs-CZ"/>
        </w:rPr>
        <w:t>4</w:t>
      </w:r>
      <w:r w:rsidR="00FF7424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="00A47CD7">
        <w:rPr>
          <w:rFonts w:ascii="Arial" w:hAnsi="Arial" w:cs="Arial"/>
          <w:b/>
          <w:sz w:val="22"/>
          <w:szCs w:val="22"/>
          <w:lang w:val="cs-CZ"/>
        </w:rPr>
        <w:t>–</w:t>
      </w:r>
      <w:r w:rsidR="00FF7424">
        <w:rPr>
          <w:rFonts w:ascii="Arial" w:hAnsi="Arial" w:cs="Arial"/>
          <w:b/>
          <w:sz w:val="22"/>
          <w:szCs w:val="22"/>
          <w:lang w:val="cs-CZ"/>
        </w:rPr>
        <w:t xml:space="preserve"> 202</w:t>
      </w:r>
      <w:r w:rsidR="00866C16">
        <w:rPr>
          <w:rFonts w:ascii="Arial" w:hAnsi="Arial" w:cs="Arial"/>
          <w:b/>
          <w:sz w:val="22"/>
          <w:szCs w:val="22"/>
          <w:lang w:val="cs-CZ"/>
        </w:rPr>
        <w:t>5</w:t>
      </w:r>
      <w:proofErr w:type="gramEnd"/>
    </w:p>
    <w:p w14:paraId="0628CE31" w14:textId="77777777" w:rsidR="00A47CD7" w:rsidRPr="00736687" w:rsidRDefault="00A47CD7" w:rsidP="00736687">
      <w:pPr>
        <w:rPr>
          <w:rFonts w:ascii="Arial" w:hAnsi="Arial" w:cs="Arial"/>
          <w:b/>
          <w:sz w:val="22"/>
          <w:szCs w:val="22"/>
          <w:lang w:val="cs-CZ"/>
        </w:rPr>
      </w:pPr>
    </w:p>
    <w:p w14:paraId="667AE65F" w14:textId="77777777" w:rsidR="00F4558D" w:rsidRPr="009058D6" w:rsidRDefault="00F4558D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9058D6">
        <w:rPr>
          <w:rFonts w:ascii="Arial" w:hAnsi="Arial" w:cs="Arial"/>
          <w:b/>
          <w:sz w:val="22"/>
          <w:szCs w:val="22"/>
          <w:lang w:val="cs-CZ"/>
        </w:rPr>
        <w:t>Silné stránky</w:t>
      </w:r>
    </w:p>
    <w:p w14:paraId="13E4A9AC" w14:textId="77777777" w:rsidR="00F4558D" w:rsidRPr="009058D6" w:rsidRDefault="00F4558D" w:rsidP="00B52472">
      <w:p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lidském potenciálu</w:t>
      </w:r>
    </w:p>
    <w:p w14:paraId="464DF92F" w14:textId="77777777" w:rsidR="00817663" w:rsidRPr="00866C16" w:rsidRDefault="00F4558D" w:rsidP="00866C16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866C16">
        <w:rPr>
          <w:rFonts w:ascii="Arial" w:hAnsi="Arial" w:cs="Arial"/>
          <w:sz w:val="22"/>
          <w:szCs w:val="22"/>
          <w:lang w:val="cs-CZ"/>
        </w:rPr>
        <w:t>Další vzdělávání pracovníků</w:t>
      </w:r>
      <w:r w:rsidR="00825895" w:rsidRPr="00866C16">
        <w:rPr>
          <w:rFonts w:ascii="Arial" w:hAnsi="Arial" w:cs="Arial"/>
          <w:sz w:val="22"/>
          <w:szCs w:val="22"/>
          <w:lang w:val="cs-CZ"/>
        </w:rPr>
        <w:t xml:space="preserve"> v rámci nabídky vzdělávacích institucí pro dospělé</w:t>
      </w:r>
      <w:r w:rsidR="00F76103" w:rsidRPr="00866C16">
        <w:rPr>
          <w:rFonts w:ascii="Arial" w:hAnsi="Arial" w:cs="Arial"/>
          <w:sz w:val="22"/>
          <w:szCs w:val="22"/>
          <w:lang w:val="cs-CZ"/>
        </w:rPr>
        <w:t>.</w:t>
      </w:r>
    </w:p>
    <w:p w14:paraId="385D67C7" w14:textId="77777777" w:rsidR="004E2C79" w:rsidRDefault="004E2C79" w:rsidP="004E2C79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Celoroční spolupráce s MAP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Třešťsko</w:t>
      </w:r>
      <w:proofErr w:type="spellEnd"/>
      <w:r>
        <w:rPr>
          <w:rFonts w:ascii="Arial" w:hAnsi="Arial" w:cs="Arial"/>
          <w:sz w:val="22"/>
          <w:szCs w:val="22"/>
          <w:lang w:val="cs-CZ"/>
        </w:rPr>
        <w:t>, díky níž jsme absolvova</w:t>
      </w:r>
      <w:r w:rsidR="000103E2">
        <w:rPr>
          <w:rFonts w:ascii="Arial" w:hAnsi="Arial" w:cs="Arial"/>
          <w:sz w:val="22"/>
          <w:szCs w:val="22"/>
          <w:lang w:val="cs-CZ"/>
        </w:rPr>
        <w:t>li spoustu vzdělávacích akcí jak dospělí, tak i děti.</w:t>
      </w:r>
    </w:p>
    <w:p w14:paraId="7262FFC0" w14:textId="77777777" w:rsidR="000103E2" w:rsidRDefault="00CA6EE6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i/>
          <w:noProof/>
          <w:sz w:val="22"/>
          <w:szCs w:val="22"/>
          <w:lang w:val="cs-CZ" w:eastAsia="cs-CZ"/>
        </w:rPr>
        <w:t xml:space="preserve">     -</w:t>
      </w:r>
      <w:r w:rsidR="00E916B5">
        <w:rPr>
          <w:rFonts w:ascii="Arial" w:hAnsi="Arial" w:cs="Arial"/>
          <w:i/>
          <w:noProof/>
          <w:sz w:val="22"/>
          <w:szCs w:val="22"/>
          <w:lang w:val="cs-CZ" w:eastAsia="cs-CZ"/>
        </w:rPr>
        <w:t xml:space="preserve"> </w:t>
      </w:r>
      <w:r w:rsidR="00155F52" w:rsidRPr="009058D6">
        <w:rPr>
          <w:rFonts w:ascii="Arial" w:hAnsi="Arial" w:cs="Arial"/>
          <w:sz w:val="22"/>
          <w:szCs w:val="22"/>
          <w:lang w:val="cs-CZ"/>
        </w:rPr>
        <w:t>Pedagogičtí pracovníci s odbor</w:t>
      </w:r>
      <w:r w:rsidR="00FB4BE5">
        <w:rPr>
          <w:rFonts w:ascii="Arial" w:hAnsi="Arial" w:cs="Arial"/>
          <w:sz w:val="22"/>
          <w:szCs w:val="22"/>
          <w:lang w:val="cs-CZ"/>
        </w:rPr>
        <w:t>nou pedagogickou způsobilostí;</w:t>
      </w:r>
      <w:r w:rsidR="000103E2">
        <w:rPr>
          <w:rFonts w:ascii="Arial" w:hAnsi="Arial" w:cs="Arial"/>
          <w:sz w:val="22"/>
          <w:szCs w:val="22"/>
          <w:lang w:val="cs-CZ"/>
        </w:rPr>
        <w:t xml:space="preserve"> 1 učitelka v MŠ </w:t>
      </w:r>
      <w:r w:rsidR="000103E2">
        <w:rPr>
          <w:rFonts w:ascii="Arial" w:hAnsi="Arial" w:cs="Arial"/>
          <w:sz w:val="22"/>
          <w:szCs w:val="22"/>
          <w:lang w:val="cs-CZ"/>
        </w:rPr>
        <w:br/>
        <w:t xml:space="preserve">          nekvalifikovaná – od září 2025 začne studovat předškolní pedagogiku.</w:t>
      </w:r>
    </w:p>
    <w:p w14:paraId="5AFA6D5F" w14:textId="77777777" w:rsidR="000103E2" w:rsidRDefault="000103E2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5442C2D5" w14:textId="77777777" w:rsidR="000103E2" w:rsidRDefault="005A3580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-     </w:t>
      </w:r>
      <w:r w:rsidR="00155F52" w:rsidRPr="005A3580">
        <w:rPr>
          <w:rFonts w:ascii="Arial" w:hAnsi="Arial" w:cs="Arial"/>
          <w:sz w:val="22"/>
          <w:szCs w:val="22"/>
          <w:lang w:val="cs-CZ"/>
        </w:rPr>
        <w:t>Spolupráce učitelek a asistentek pedagoga ve třídě</w:t>
      </w:r>
      <w:r w:rsidR="000103E2">
        <w:rPr>
          <w:rFonts w:ascii="Arial" w:hAnsi="Arial" w:cs="Arial"/>
          <w:sz w:val="22"/>
          <w:szCs w:val="22"/>
          <w:lang w:val="cs-CZ"/>
        </w:rPr>
        <w:t>.</w:t>
      </w:r>
    </w:p>
    <w:p w14:paraId="20393FBF" w14:textId="77777777" w:rsidR="000103E2" w:rsidRPr="005A3580" w:rsidRDefault="000103E2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-     Spolupráce mezi pedagogickými pracovníky navzájem.</w:t>
      </w:r>
    </w:p>
    <w:p w14:paraId="4F4F381C" w14:textId="77777777" w:rsidR="00155F52" w:rsidRPr="009058D6" w:rsidRDefault="00155F5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V určitých skupinách lidská a pracovní podpora</w:t>
      </w:r>
      <w:r w:rsidR="00FB4BE5">
        <w:rPr>
          <w:rFonts w:ascii="Arial" w:hAnsi="Arial" w:cs="Arial"/>
          <w:sz w:val="22"/>
          <w:szCs w:val="22"/>
          <w:lang w:val="cs-CZ"/>
        </w:rPr>
        <w:t xml:space="preserve">; služebně starší učitelky uvádějí do praxe </w:t>
      </w:r>
      <w:r w:rsidR="00F76103">
        <w:rPr>
          <w:rFonts w:ascii="Arial" w:hAnsi="Arial" w:cs="Arial"/>
          <w:sz w:val="22"/>
          <w:szCs w:val="22"/>
          <w:lang w:val="cs-CZ"/>
        </w:rPr>
        <w:t>začínající</w:t>
      </w:r>
      <w:r w:rsidR="00003592">
        <w:rPr>
          <w:rFonts w:ascii="Arial" w:hAnsi="Arial" w:cs="Arial"/>
          <w:sz w:val="22"/>
          <w:szCs w:val="22"/>
          <w:lang w:val="cs-CZ"/>
        </w:rPr>
        <w:t xml:space="preserve"> učitelk</w:t>
      </w:r>
      <w:r w:rsidR="000103E2">
        <w:rPr>
          <w:rFonts w:ascii="Arial" w:hAnsi="Arial" w:cs="Arial"/>
          <w:sz w:val="22"/>
          <w:szCs w:val="22"/>
          <w:lang w:val="cs-CZ"/>
        </w:rPr>
        <w:t>u – uskutečněno v MŠ</w:t>
      </w:r>
    </w:p>
    <w:p w14:paraId="2D286D14" w14:textId="77777777" w:rsidR="00155F52" w:rsidRPr="00223856" w:rsidRDefault="00155F5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Laskavý a citlivý vztah a přístup k dětem ze strany pedagogických i provozních pracovníků</w:t>
      </w:r>
      <w:r w:rsidR="00F76103">
        <w:rPr>
          <w:rFonts w:ascii="Arial" w:hAnsi="Arial" w:cs="Arial"/>
          <w:sz w:val="22"/>
          <w:szCs w:val="22"/>
          <w:lang w:val="cs-CZ"/>
        </w:rPr>
        <w:t>.</w:t>
      </w:r>
    </w:p>
    <w:p w14:paraId="02ED691E" w14:textId="77777777" w:rsidR="00155F52" w:rsidRPr="009058D6" w:rsidRDefault="00155F5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Spolupráce pracovníků v jednotlivých místech poskytovaného vzdělávání</w:t>
      </w:r>
      <w:r w:rsidR="00F76103">
        <w:rPr>
          <w:rFonts w:ascii="Arial" w:hAnsi="Arial" w:cs="Arial"/>
          <w:sz w:val="22"/>
          <w:szCs w:val="22"/>
          <w:lang w:val="cs-CZ"/>
        </w:rPr>
        <w:t>.</w:t>
      </w:r>
    </w:p>
    <w:p w14:paraId="68E656FF" w14:textId="77777777" w:rsidR="00161488" w:rsidRDefault="00F7610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2</w:t>
      </w:r>
      <w:r w:rsidR="00155F52" w:rsidRPr="009058D6">
        <w:rPr>
          <w:rFonts w:ascii="Arial" w:hAnsi="Arial" w:cs="Arial"/>
          <w:sz w:val="22"/>
          <w:szCs w:val="22"/>
          <w:lang w:val="cs-CZ"/>
        </w:rPr>
        <w:t xml:space="preserve"> asistent</w:t>
      </w:r>
      <w:r>
        <w:rPr>
          <w:rFonts w:ascii="Arial" w:hAnsi="Arial" w:cs="Arial"/>
          <w:sz w:val="22"/>
          <w:szCs w:val="22"/>
          <w:lang w:val="cs-CZ"/>
        </w:rPr>
        <w:t>ky</w:t>
      </w:r>
      <w:r w:rsidR="00155F52" w:rsidRPr="009058D6">
        <w:rPr>
          <w:rFonts w:ascii="Arial" w:hAnsi="Arial" w:cs="Arial"/>
          <w:sz w:val="22"/>
          <w:szCs w:val="22"/>
          <w:lang w:val="cs-CZ"/>
        </w:rPr>
        <w:t xml:space="preserve"> pedagoga pro děti se SVP</w:t>
      </w:r>
      <w:r>
        <w:rPr>
          <w:rFonts w:ascii="Arial" w:hAnsi="Arial" w:cs="Arial"/>
          <w:sz w:val="22"/>
          <w:szCs w:val="22"/>
          <w:lang w:val="cs-CZ"/>
        </w:rPr>
        <w:t>.</w:t>
      </w:r>
    </w:p>
    <w:p w14:paraId="67A47032" w14:textId="77777777" w:rsidR="00F76103" w:rsidRPr="005A3580" w:rsidRDefault="000103E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Vedení praktikantek v MŠ i ŠD.</w:t>
      </w:r>
    </w:p>
    <w:p w14:paraId="2A710CCD" w14:textId="77777777" w:rsidR="005065C2" w:rsidRPr="005065C2" w:rsidRDefault="005065C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u w:val="single"/>
          <w:lang w:val="cs-CZ"/>
        </w:rPr>
      </w:pPr>
      <w:r w:rsidRPr="00CA2302">
        <w:rPr>
          <w:rFonts w:ascii="Arial" w:hAnsi="Arial" w:cs="Arial"/>
          <w:sz w:val="22"/>
          <w:szCs w:val="22"/>
          <w:lang w:val="cs-CZ"/>
        </w:rPr>
        <w:t>Zajištění prostředí pro děti se speciálně vzdělávacími potř</w:t>
      </w:r>
      <w:r w:rsidR="000103E2">
        <w:rPr>
          <w:rFonts w:ascii="Arial" w:hAnsi="Arial" w:cs="Arial"/>
          <w:sz w:val="22"/>
          <w:szCs w:val="22"/>
          <w:lang w:val="cs-CZ"/>
        </w:rPr>
        <w:t>ebami a podpůrnými opatřeními (</w:t>
      </w:r>
      <w:r w:rsidRPr="00CA2302">
        <w:rPr>
          <w:rFonts w:ascii="Arial" w:hAnsi="Arial" w:cs="Arial"/>
          <w:sz w:val="22"/>
          <w:szCs w:val="22"/>
          <w:lang w:val="cs-CZ"/>
        </w:rPr>
        <w:t xml:space="preserve">individuální plány, spolupráce s SPC a PPP Jihlava, intervence speciálního pedagoga, </w:t>
      </w:r>
      <w:r w:rsidR="000103E2">
        <w:rPr>
          <w:rFonts w:ascii="Arial" w:hAnsi="Arial" w:cs="Arial"/>
          <w:sz w:val="22"/>
          <w:szCs w:val="22"/>
          <w:lang w:val="cs-CZ"/>
        </w:rPr>
        <w:t>odklad</w:t>
      </w:r>
      <w:r w:rsidR="00F76103">
        <w:rPr>
          <w:rFonts w:ascii="Arial" w:hAnsi="Arial" w:cs="Arial"/>
          <w:sz w:val="22"/>
          <w:szCs w:val="22"/>
          <w:lang w:val="cs-CZ"/>
        </w:rPr>
        <w:t xml:space="preserve"> školní docházky</w:t>
      </w:r>
      <w:r>
        <w:rPr>
          <w:rFonts w:ascii="Arial" w:hAnsi="Arial" w:cs="Arial"/>
          <w:sz w:val="22"/>
          <w:szCs w:val="22"/>
          <w:lang w:val="cs-CZ"/>
        </w:rPr>
        <w:t>)</w:t>
      </w:r>
      <w:r w:rsidR="00F76103">
        <w:rPr>
          <w:rFonts w:ascii="Arial" w:hAnsi="Arial" w:cs="Arial"/>
          <w:sz w:val="22"/>
          <w:szCs w:val="22"/>
          <w:lang w:val="cs-CZ"/>
        </w:rPr>
        <w:t>.</w:t>
      </w:r>
    </w:p>
    <w:p w14:paraId="4E04D7C2" w14:textId="77777777" w:rsidR="00CA2302" w:rsidRDefault="00F4558D" w:rsidP="00B52472">
      <w:p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materiálním vybavení</w:t>
      </w:r>
      <w:r w:rsidR="001D3008" w:rsidRPr="009058D6">
        <w:rPr>
          <w:rFonts w:ascii="Arial" w:hAnsi="Arial" w:cs="Arial"/>
          <w:i/>
          <w:sz w:val="22"/>
          <w:szCs w:val="22"/>
          <w:lang w:val="cs-CZ"/>
        </w:rPr>
        <w:t xml:space="preserve">  </w:t>
      </w:r>
    </w:p>
    <w:p w14:paraId="2AD60BAA" w14:textId="77777777" w:rsidR="005065C2" w:rsidRPr="005065C2" w:rsidRDefault="00F7610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nová budova mateřské školy s výdejnou</w:t>
      </w:r>
    </w:p>
    <w:p w14:paraId="708A3898" w14:textId="77777777" w:rsidR="005065C2" w:rsidRPr="005065C2" w:rsidRDefault="00F7610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nové prostory školní jídelny, zajištění stravování pro děti škol, ale i pro cizí strávníky</w:t>
      </w:r>
    </w:p>
    <w:p w14:paraId="01AA1622" w14:textId="77777777" w:rsidR="00351C42" w:rsidRPr="00F76103" w:rsidRDefault="000103E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vymalování </w:t>
      </w:r>
      <w:r w:rsidR="00F76103">
        <w:rPr>
          <w:rFonts w:ascii="Arial" w:hAnsi="Arial" w:cs="Arial"/>
          <w:sz w:val="22"/>
          <w:szCs w:val="22"/>
          <w:lang w:val="cs-CZ"/>
        </w:rPr>
        <w:t xml:space="preserve"> nové</w:t>
      </w:r>
      <w:proofErr w:type="gramEnd"/>
      <w:r w:rsidR="00F76103">
        <w:rPr>
          <w:rFonts w:ascii="Arial" w:hAnsi="Arial" w:cs="Arial"/>
          <w:sz w:val="22"/>
          <w:szCs w:val="22"/>
          <w:lang w:val="cs-CZ"/>
        </w:rPr>
        <w:t xml:space="preserve"> školní družiny v budově bývalé mateřské školy</w:t>
      </w:r>
    </w:p>
    <w:p w14:paraId="751FD404" w14:textId="77777777" w:rsidR="00F76103" w:rsidRPr="00351C42" w:rsidRDefault="00F7610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zřízení nové ředitelny v budově bývalé mateřské školy</w:t>
      </w:r>
    </w:p>
    <w:p w14:paraId="61158A19" w14:textId="77777777" w:rsidR="00351C42" w:rsidRPr="00351C42" w:rsidRDefault="000103E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zakoupení pomůcek do </w:t>
      </w:r>
      <w:r w:rsidR="00F76103">
        <w:rPr>
          <w:rFonts w:ascii="Arial" w:hAnsi="Arial" w:cs="Arial"/>
          <w:sz w:val="22"/>
          <w:szCs w:val="22"/>
          <w:lang w:val="cs-CZ"/>
        </w:rPr>
        <w:t>základní školy a školní družiny</w:t>
      </w:r>
    </w:p>
    <w:p w14:paraId="125FD500" w14:textId="77777777" w:rsidR="00F4558D" w:rsidRPr="001A5032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ostatek hraček pro děti </w:t>
      </w:r>
      <w:r>
        <w:rPr>
          <w:rFonts w:ascii="Arial" w:hAnsi="Arial" w:cs="Arial"/>
          <w:sz w:val="22"/>
          <w:szCs w:val="22"/>
          <w:lang w:val="cs-CZ"/>
        </w:rPr>
        <w:t>v mateřské škole</w:t>
      </w:r>
    </w:p>
    <w:p w14:paraId="017B1468" w14:textId="77777777" w:rsidR="001A5032" w:rsidRPr="009058D6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dostatek pomůcek pro žáky v základní škole včetně digitální techniky</w:t>
      </w:r>
    </w:p>
    <w:p w14:paraId="69CA7E1F" w14:textId="77777777" w:rsidR="00F4558D" w:rsidRPr="009058D6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f</w:t>
      </w:r>
      <w:r w:rsidR="00B204EF" w:rsidRPr="009058D6">
        <w:rPr>
          <w:rFonts w:ascii="Arial" w:hAnsi="Arial" w:cs="Arial"/>
          <w:sz w:val="22"/>
          <w:szCs w:val="22"/>
          <w:lang w:val="cs-CZ"/>
        </w:rPr>
        <w:t>unkční a využívan</w:t>
      </w:r>
      <w:r>
        <w:rPr>
          <w:rFonts w:ascii="Arial" w:hAnsi="Arial" w:cs="Arial"/>
          <w:sz w:val="22"/>
          <w:szCs w:val="22"/>
          <w:lang w:val="cs-CZ"/>
        </w:rPr>
        <w:t>é</w:t>
      </w:r>
      <w:r w:rsidR="00B204EF" w:rsidRPr="009058D6">
        <w:rPr>
          <w:rFonts w:ascii="Arial" w:hAnsi="Arial" w:cs="Arial"/>
          <w:sz w:val="22"/>
          <w:szCs w:val="22"/>
          <w:lang w:val="cs-CZ"/>
        </w:rPr>
        <w:t xml:space="preserve"> pianin</w:t>
      </w:r>
      <w:r>
        <w:rPr>
          <w:rFonts w:ascii="Arial" w:hAnsi="Arial" w:cs="Arial"/>
          <w:sz w:val="22"/>
          <w:szCs w:val="22"/>
          <w:lang w:val="cs-CZ"/>
        </w:rPr>
        <w:t>o</w:t>
      </w:r>
      <w:r w:rsidR="00B204EF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AD1C0B" w:rsidRPr="009058D6">
        <w:rPr>
          <w:rFonts w:ascii="Arial" w:hAnsi="Arial" w:cs="Arial"/>
          <w:sz w:val="22"/>
          <w:szCs w:val="22"/>
          <w:lang w:val="cs-CZ"/>
        </w:rPr>
        <w:t xml:space="preserve">ve </w:t>
      </w:r>
      <w:r>
        <w:rPr>
          <w:rFonts w:ascii="Arial" w:hAnsi="Arial" w:cs="Arial"/>
          <w:sz w:val="22"/>
          <w:szCs w:val="22"/>
          <w:lang w:val="cs-CZ"/>
        </w:rPr>
        <w:t xml:space="preserve">třídě mateřské školy, </w:t>
      </w:r>
      <w:r w:rsidR="000103E2">
        <w:rPr>
          <w:rFonts w:ascii="Arial" w:hAnsi="Arial" w:cs="Arial"/>
          <w:sz w:val="22"/>
          <w:szCs w:val="22"/>
          <w:lang w:val="cs-CZ"/>
        </w:rPr>
        <w:t xml:space="preserve">nové </w:t>
      </w:r>
      <w:r>
        <w:rPr>
          <w:rFonts w:ascii="Arial" w:hAnsi="Arial" w:cs="Arial"/>
          <w:sz w:val="22"/>
          <w:szCs w:val="22"/>
          <w:lang w:val="cs-CZ"/>
        </w:rPr>
        <w:t>elektronické varhany v ZŠ</w:t>
      </w:r>
    </w:p>
    <w:p w14:paraId="185548C7" w14:textId="77777777" w:rsidR="00A47CD7" w:rsidRPr="00A47CD7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</w:t>
      </w:r>
      <w:r w:rsidR="004A753B" w:rsidRPr="009058D6">
        <w:rPr>
          <w:rFonts w:ascii="Arial" w:hAnsi="Arial" w:cs="Arial"/>
          <w:sz w:val="22"/>
          <w:szCs w:val="22"/>
          <w:lang w:val="cs-CZ"/>
        </w:rPr>
        <w:t>ýzdoba škol</w:t>
      </w:r>
      <w:r>
        <w:rPr>
          <w:rFonts w:ascii="Arial" w:hAnsi="Arial" w:cs="Arial"/>
          <w:sz w:val="22"/>
          <w:szCs w:val="22"/>
          <w:lang w:val="cs-CZ"/>
        </w:rPr>
        <w:t xml:space="preserve"> a družiny</w:t>
      </w:r>
      <w:r w:rsidR="004A753B" w:rsidRPr="009058D6">
        <w:rPr>
          <w:rFonts w:ascii="Arial" w:hAnsi="Arial" w:cs="Arial"/>
          <w:sz w:val="22"/>
          <w:szCs w:val="22"/>
          <w:lang w:val="cs-CZ"/>
        </w:rPr>
        <w:t xml:space="preserve"> pracemi dětí</w:t>
      </w:r>
    </w:p>
    <w:p w14:paraId="1AD5AD3F" w14:textId="77777777" w:rsidR="0002545D" w:rsidRPr="001A5032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nové funkční vybavení ve školní jídelně</w:t>
      </w:r>
    </w:p>
    <w:p w14:paraId="12641126" w14:textId="77777777" w:rsidR="001A5032" w:rsidRPr="0045371B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vybavení pračkou</w:t>
      </w:r>
    </w:p>
    <w:p w14:paraId="23F28851" w14:textId="77777777" w:rsidR="000103E2" w:rsidRPr="000103E2" w:rsidRDefault="0045371B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0103E2">
        <w:rPr>
          <w:rFonts w:ascii="Arial" w:hAnsi="Arial" w:cs="Arial"/>
          <w:sz w:val="22"/>
          <w:szCs w:val="22"/>
          <w:lang w:val="cs-CZ"/>
        </w:rPr>
        <w:t xml:space="preserve">do ZŠ zakoupen nový nábytek – </w:t>
      </w:r>
      <w:r w:rsidR="000103E2" w:rsidRPr="000103E2">
        <w:rPr>
          <w:rFonts w:ascii="Arial" w:hAnsi="Arial" w:cs="Arial"/>
          <w:sz w:val="22"/>
          <w:szCs w:val="22"/>
          <w:lang w:val="cs-CZ"/>
        </w:rPr>
        <w:t>jedna velká skříň</w:t>
      </w:r>
      <w:r w:rsidR="00B52472" w:rsidRPr="000103E2">
        <w:rPr>
          <w:rFonts w:ascii="Arial" w:hAnsi="Arial" w:cs="Arial"/>
          <w:sz w:val="22"/>
          <w:szCs w:val="22"/>
          <w:lang w:val="cs-CZ"/>
        </w:rPr>
        <w:t xml:space="preserve">, </w:t>
      </w:r>
      <w:r w:rsidR="000103E2" w:rsidRPr="000103E2">
        <w:rPr>
          <w:rFonts w:ascii="Arial" w:hAnsi="Arial" w:cs="Arial"/>
          <w:sz w:val="22"/>
          <w:szCs w:val="22"/>
          <w:lang w:val="cs-CZ"/>
        </w:rPr>
        <w:t>knihovničky</w:t>
      </w:r>
      <w:r w:rsidR="00B52472" w:rsidRPr="000103E2">
        <w:rPr>
          <w:rFonts w:ascii="Arial" w:hAnsi="Arial" w:cs="Arial"/>
          <w:sz w:val="22"/>
          <w:szCs w:val="22"/>
          <w:lang w:val="cs-CZ"/>
        </w:rPr>
        <w:t>,</w:t>
      </w:r>
      <w:r w:rsidR="00E31216" w:rsidRPr="000103E2">
        <w:rPr>
          <w:rFonts w:ascii="Arial" w:hAnsi="Arial" w:cs="Arial"/>
          <w:sz w:val="22"/>
          <w:szCs w:val="22"/>
          <w:lang w:val="cs-CZ"/>
        </w:rPr>
        <w:t xml:space="preserve"> </w:t>
      </w:r>
      <w:r w:rsidR="000103E2" w:rsidRPr="000103E2">
        <w:rPr>
          <w:rFonts w:ascii="Arial" w:hAnsi="Arial" w:cs="Arial"/>
          <w:sz w:val="22"/>
          <w:szCs w:val="22"/>
          <w:lang w:val="cs-CZ"/>
        </w:rPr>
        <w:t>šatní skříňky</w:t>
      </w:r>
      <w:r w:rsidR="00B52472" w:rsidRPr="000103E2">
        <w:rPr>
          <w:rFonts w:ascii="Arial" w:hAnsi="Arial" w:cs="Arial"/>
          <w:sz w:val="22"/>
          <w:szCs w:val="22"/>
          <w:lang w:val="cs-CZ"/>
        </w:rPr>
        <w:t>,</w:t>
      </w:r>
      <w:r w:rsidR="00E31216" w:rsidRPr="000103E2">
        <w:rPr>
          <w:rFonts w:ascii="Arial" w:hAnsi="Arial" w:cs="Arial"/>
          <w:sz w:val="22"/>
          <w:szCs w:val="22"/>
          <w:lang w:val="cs-CZ"/>
        </w:rPr>
        <w:t xml:space="preserve"> </w:t>
      </w:r>
      <w:r w:rsidR="000103E2">
        <w:rPr>
          <w:rFonts w:ascii="Arial" w:hAnsi="Arial" w:cs="Arial"/>
          <w:sz w:val="22"/>
          <w:szCs w:val="22"/>
          <w:lang w:val="cs-CZ"/>
        </w:rPr>
        <w:t>diaprojektor, promítací plátno, kancelářské židle</w:t>
      </w:r>
    </w:p>
    <w:p w14:paraId="2A645708" w14:textId="77777777" w:rsidR="000103E2" w:rsidRPr="000103E2" w:rsidRDefault="0045371B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0103E2">
        <w:rPr>
          <w:rFonts w:ascii="Arial" w:hAnsi="Arial" w:cs="Arial"/>
          <w:sz w:val="22"/>
          <w:szCs w:val="22"/>
          <w:lang w:val="cs-CZ"/>
        </w:rPr>
        <w:t>do ZŠ zakoupeny pomůcky</w:t>
      </w:r>
      <w:r w:rsidR="000103E2">
        <w:rPr>
          <w:rFonts w:ascii="Arial" w:hAnsi="Arial" w:cs="Arial"/>
          <w:sz w:val="22"/>
          <w:szCs w:val="22"/>
          <w:lang w:val="cs-CZ"/>
        </w:rPr>
        <w:t>: trampolína,</w:t>
      </w:r>
      <w:r w:rsidR="00FC3099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r w:rsidR="000103E2">
        <w:rPr>
          <w:rFonts w:ascii="Arial" w:hAnsi="Arial" w:cs="Arial"/>
          <w:sz w:val="22"/>
          <w:szCs w:val="22"/>
          <w:lang w:val="cs-CZ"/>
        </w:rPr>
        <w:t>medicimbálové</w:t>
      </w:r>
      <w:proofErr w:type="spellEnd"/>
      <w:r w:rsidR="000103E2">
        <w:rPr>
          <w:rFonts w:ascii="Arial" w:hAnsi="Arial" w:cs="Arial"/>
          <w:sz w:val="22"/>
          <w:szCs w:val="22"/>
          <w:lang w:val="cs-CZ"/>
        </w:rPr>
        <w:t xml:space="preserve"> </w:t>
      </w:r>
      <w:proofErr w:type="spellStart"/>
      <w:proofErr w:type="gramStart"/>
      <w:r w:rsidR="000103E2">
        <w:rPr>
          <w:rFonts w:ascii="Arial" w:hAnsi="Arial" w:cs="Arial"/>
          <w:sz w:val="22"/>
          <w:szCs w:val="22"/>
          <w:lang w:val="cs-CZ"/>
        </w:rPr>
        <w:t>míče,</w:t>
      </w:r>
      <w:r w:rsidR="00FC3099">
        <w:rPr>
          <w:rFonts w:ascii="Arial" w:hAnsi="Arial" w:cs="Arial"/>
          <w:sz w:val="22"/>
          <w:szCs w:val="22"/>
          <w:lang w:val="cs-CZ"/>
        </w:rPr>
        <w:t>míče</w:t>
      </w:r>
      <w:proofErr w:type="spellEnd"/>
      <w:proofErr w:type="gramEnd"/>
      <w:r w:rsidR="00FC3099">
        <w:rPr>
          <w:rFonts w:ascii="Arial" w:hAnsi="Arial" w:cs="Arial"/>
          <w:sz w:val="22"/>
          <w:szCs w:val="22"/>
          <w:lang w:val="cs-CZ"/>
        </w:rPr>
        <w:t xml:space="preserve"> na volejbal a fotbal, balanční šlapadlo, kostra člověka, závěsy na okna, magnetická mapa do vlastivědy, magnetická sada – člověk – do prvouky a přírodovědy.</w:t>
      </w:r>
      <w:r w:rsidR="000103E2">
        <w:rPr>
          <w:rFonts w:ascii="Arial" w:hAnsi="Arial" w:cs="Arial"/>
          <w:sz w:val="22"/>
          <w:szCs w:val="22"/>
          <w:lang w:val="cs-CZ"/>
        </w:rPr>
        <w:t xml:space="preserve"> </w:t>
      </w:r>
      <w:r w:rsidRPr="000103E2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666B8BF2" w14:textId="77777777" w:rsidR="0045371B" w:rsidRPr="000103E2" w:rsidRDefault="0045371B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0103E2">
        <w:rPr>
          <w:rFonts w:ascii="Arial" w:hAnsi="Arial" w:cs="Arial"/>
          <w:sz w:val="22"/>
          <w:szCs w:val="22"/>
          <w:lang w:val="cs-CZ"/>
        </w:rPr>
        <w:t>v rámci dotace MŠMT digitalizace byl</w:t>
      </w:r>
      <w:r w:rsidR="00FC3099">
        <w:rPr>
          <w:rFonts w:ascii="Arial" w:hAnsi="Arial" w:cs="Arial"/>
          <w:sz w:val="22"/>
          <w:szCs w:val="22"/>
          <w:lang w:val="cs-CZ"/>
        </w:rPr>
        <w:t>y</w:t>
      </w:r>
      <w:r w:rsidRPr="000103E2">
        <w:rPr>
          <w:rFonts w:ascii="Arial" w:hAnsi="Arial" w:cs="Arial"/>
          <w:sz w:val="22"/>
          <w:szCs w:val="22"/>
          <w:lang w:val="cs-CZ"/>
        </w:rPr>
        <w:t xml:space="preserve"> zakoupen</w:t>
      </w:r>
      <w:r w:rsidR="00FC3099">
        <w:rPr>
          <w:rFonts w:ascii="Arial" w:hAnsi="Arial" w:cs="Arial"/>
          <w:sz w:val="22"/>
          <w:szCs w:val="22"/>
          <w:lang w:val="cs-CZ"/>
        </w:rPr>
        <w:t>y</w:t>
      </w:r>
      <w:r w:rsidRPr="000103E2">
        <w:rPr>
          <w:rFonts w:ascii="Arial" w:hAnsi="Arial" w:cs="Arial"/>
          <w:sz w:val="22"/>
          <w:szCs w:val="22"/>
          <w:lang w:val="cs-CZ"/>
        </w:rPr>
        <w:t xml:space="preserve"> </w:t>
      </w:r>
      <w:r w:rsidR="00FC3099">
        <w:rPr>
          <w:rFonts w:ascii="Arial" w:hAnsi="Arial" w:cs="Arial"/>
          <w:sz w:val="22"/>
          <w:szCs w:val="22"/>
          <w:lang w:val="cs-CZ"/>
        </w:rPr>
        <w:t>2 notebooky.</w:t>
      </w:r>
    </w:p>
    <w:p w14:paraId="46E4AC0A" w14:textId="77777777" w:rsidR="00F4558D" w:rsidRPr="009058D6" w:rsidRDefault="00F4558D" w:rsidP="00B52472">
      <w:p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pedagogickém procesu</w:t>
      </w:r>
    </w:p>
    <w:p w14:paraId="4DA8CF67" w14:textId="77777777" w:rsidR="00FC3099" w:rsidRPr="00FC3099" w:rsidRDefault="00FC309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 ZŠ vzdělávání žáků </w:t>
      </w:r>
      <w:proofErr w:type="gramStart"/>
      <w:r>
        <w:rPr>
          <w:rFonts w:ascii="Arial" w:hAnsi="Arial" w:cs="Arial"/>
          <w:sz w:val="22"/>
          <w:szCs w:val="22"/>
          <w:lang w:val="cs-CZ"/>
        </w:rPr>
        <w:t xml:space="preserve">podle 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ŠVP</w:t>
      </w:r>
      <w:proofErr w:type="gramEnd"/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1A5032">
        <w:rPr>
          <w:rFonts w:ascii="Arial" w:hAnsi="Arial" w:cs="Arial"/>
          <w:sz w:val="22"/>
          <w:szCs w:val="22"/>
          <w:lang w:val="cs-CZ"/>
        </w:rPr>
        <w:t xml:space="preserve">ZŠ </w:t>
      </w:r>
      <w:r w:rsidR="00F4558D" w:rsidRPr="009058D6">
        <w:rPr>
          <w:rFonts w:ascii="Arial" w:hAnsi="Arial" w:cs="Arial"/>
          <w:sz w:val="22"/>
          <w:szCs w:val="22"/>
          <w:lang w:val="cs-CZ"/>
        </w:rPr>
        <w:t>s názvem “</w:t>
      </w:r>
      <w:r w:rsidR="00862619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1A5032">
        <w:rPr>
          <w:rFonts w:ascii="Arial" w:hAnsi="Arial" w:cs="Arial"/>
          <w:sz w:val="22"/>
          <w:szCs w:val="22"/>
          <w:lang w:val="cs-CZ"/>
        </w:rPr>
        <w:t>Škola pro život“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60297F1A" w14:textId="77777777" w:rsidR="00FC3099" w:rsidRPr="00FC3099" w:rsidRDefault="00FC3099" w:rsidP="00FC3099">
      <w:pPr>
        <w:pStyle w:val="Odstavecseseznamem"/>
        <w:jc w:val="both"/>
        <w:rPr>
          <w:rFonts w:ascii="Arial" w:hAnsi="Arial" w:cs="Arial"/>
          <w:i/>
          <w:sz w:val="22"/>
          <w:szCs w:val="22"/>
          <w:lang w:val="cs-CZ"/>
        </w:rPr>
      </w:pPr>
      <w:proofErr w:type="gramStart"/>
      <w:r>
        <w:rPr>
          <w:rFonts w:ascii="Arial" w:hAnsi="Arial" w:cs="Arial"/>
          <w:sz w:val="22"/>
          <w:szCs w:val="22"/>
          <w:lang w:val="cs-CZ"/>
        </w:rPr>
        <w:t>a  podle</w:t>
      </w:r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tematických bloků</w:t>
      </w:r>
    </w:p>
    <w:p w14:paraId="32FDFCBC" w14:textId="77777777" w:rsidR="00361B63" w:rsidRPr="001A5032" w:rsidRDefault="00FC309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 MŠ vzdělávání dle ŠVP PV</w:t>
      </w:r>
      <w:r w:rsidR="001A5032">
        <w:rPr>
          <w:rFonts w:ascii="Arial" w:hAnsi="Arial" w:cs="Arial"/>
          <w:sz w:val="22"/>
          <w:szCs w:val="22"/>
          <w:lang w:val="cs-CZ"/>
        </w:rPr>
        <w:t xml:space="preserve"> s názvem „Jaro, léto, podzim, zima, v každé době je nám prima“</w:t>
      </w:r>
    </w:p>
    <w:p w14:paraId="54D58E8A" w14:textId="77777777" w:rsidR="001A5032" w:rsidRPr="00B52472" w:rsidRDefault="00FC309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Ve ŠD výchova a vzdělávání podle </w:t>
      </w:r>
      <w:r w:rsidR="001A5032" w:rsidRPr="00B52472">
        <w:rPr>
          <w:rFonts w:ascii="Arial" w:hAnsi="Arial" w:cs="Arial"/>
          <w:sz w:val="22"/>
          <w:szCs w:val="22"/>
          <w:lang w:val="cs-CZ"/>
        </w:rPr>
        <w:t>výchovně vzdělávacího plánu ve školní družině</w:t>
      </w:r>
    </w:p>
    <w:p w14:paraId="1FCA2099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Tvorba TVP v</w:t>
      </w:r>
      <w:r w:rsidR="001A5032">
        <w:rPr>
          <w:rFonts w:ascii="Arial" w:hAnsi="Arial" w:cs="Arial"/>
          <w:sz w:val="22"/>
          <w:szCs w:val="22"/>
          <w:lang w:val="cs-CZ"/>
        </w:rPr>
        <w:t> mateřské škole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dle zaměření třídy</w:t>
      </w:r>
    </w:p>
    <w:p w14:paraId="2851469B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lastRenderedPageBreak/>
        <w:t>Svobodné rozhodnutí učitelky při výběru metod a forem práce</w:t>
      </w:r>
    </w:p>
    <w:p w14:paraId="510E648D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Adaptace nových dětí ve třídách</w:t>
      </w:r>
    </w:p>
    <w:p w14:paraId="30345090" w14:textId="77777777" w:rsidR="000F3109" w:rsidRPr="001A5032" w:rsidRDefault="000F310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Zajištění prevence sociálně patologických jevů ve spolupráci se školním preventistou</w:t>
      </w:r>
      <w:r w:rsidR="00624F34">
        <w:rPr>
          <w:rFonts w:ascii="Arial" w:hAnsi="Arial" w:cs="Arial"/>
          <w:sz w:val="22"/>
          <w:szCs w:val="22"/>
          <w:lang w:val="cs-CZ"/>
        </w:rPr>
        <w:t>.</w:t>
      </w:r>
    </w:p>
    <w:p w14:paraId="620367E5" w14:textId="77777777" w:rsidR="001A5032" w:rsidRPr="009058D6" w:rsidRDefault="001A5032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Zajištění výchovného poradenství výchovným poradcem.</w:t>
      </w:r>
    </w:p>
    <w:p w14:paraId="37B5B640" w14:textId="77777777" w:rsidR="00F4558D" w:rsidRPr="00FC3099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Zdravý životní styl: pitný režim, možnost trávení </w:t>
      </w:r>
      <w:r w:rsidR="000F3109" w:rsidRPr="009058D6">
        <w:rPr>
          <w:rFonts w:ascii="Arial" w:hAnsi="Arial" w:cs="Arial"/>
          <w:sz w:val="22"/>
          <w:szCs w:val="22"/>
          <w:lang w:val="cs-CZ"/>
        </w:rPr>
        <w:t xml:space="preserve">většiny </w:t>
      </w:r>
      <w:r w:rsidRPr="009058D6">
        <w:rPr>
          <w:rFonts w:ascii="Arial" w:hAnsi="Arial" w:cs="Arial"/>
          <w:sz w:val="22"/>
          <w:szCs w:val="22"/>
          <w:lang w:val="cs-CZ"/>
        </w:rPr>
        <w:t>času venku a na školní zahradě, zdravé stravování, přiměřená psychohygiena, pravidelné cvič</w:t>
      </w:r>
      <w:r w:rsidR="00233F5A" w:rsidRPr="009058D6">
        <w:rPr>
          <w:rFonts w:ascii="Arial" w:hAnsi="Arial" w:cs="Arial"/>
          <w:sz w:val="22"/>
          <w:szCs w:val="22"/>
          <w:lang w:val="cs-CZ"/>
        </w:rPr>
        <w:t>ení</w:t>
      </w:r>
      <w:r w:rsidR="00FC3099">
        <w:rPr>
          <w:rFonts w:ascii="Arial" w:hAnsi="Arial" w:cs="Arial"/>
          <w:sz w:val="22"/>
          <w:szCs w:val="22"/>
          <w:lang w:val="cs-CZ"/>
        </w:rPr>
        <w:t>.</w:t>
      </w:r>
    </w:p>
    <w:p w14:paraId="511D8AF8" w14:textId="77777777" w:rsidR="00FC3099" w:rsidRPr="00624F34" w:rsidRDefault="00FC3099" w:rsidP="00FC3099">
      <w:pPr>
        <w:pStyle w:val="Odstavecseseznamem"/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 ZŠ zaveden celoroční projekt Ovoce do škol a mléko do škol. Projekt je dotován z finančních </w:t>
      </w:r>
      <w:proofErr w:type="gramStart"/>
      <w:r>
        <w:rPr>
          <w:rFonts w:ascii="Arial" w:hAnsi="Arial" w:cs="Arial"/>
          <w:sz w:val="22"/>
          <w:szCs w:val="22"/>
          <w:lang w:val="cs-CZ"/>
        </w:rPr>
        <w:t>fondů  EU</w:t>
      </w:r>
      <w:proofErr w:type="gramEnd"/>
      <w:r>
        <w:rPr>
          <w:rFonts w:ascii="Arial" w:hAnsi="Arial" w:cs="Arial"/>
          <w:sz w:val="22"/>
          <w:szCs w:val="22"/>
          <w:lang w:val="cs-CZ"/>
        </w:rPr>
        <w:t>. Tuto dovážku zajišťuje firma Bovys, s.r.o.</w:t>
      </w:r>
    </w:p>
    <w:p w14:paraId="75691E23" w14:textId="77777777" w:rsidR="00F4558D" w:rsidRPr="00624F34" w:rsidRDefault="00624F34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</w:t>
      </w:r>
      <w:r w:rsidR="00F4558D" w:rsidRPr="00624F34">
        <w:rPr>
          <w:rFonts w:ascii="Arial" w:hAnsi="Arial" w:cs="Arial"/>
          <w:sz w:val="22"/>
          <w:szCs w:val="22"/>
          <w:lang w:val="cs-CZ"/>
        </w:rPr>
        <w:t xml:space="preserve">rostor pro setkávání učitelů s rodiči – </w:t>
      </w:r>
      <w:r>
        <w:rPr>
          <w:rFonts w:ascii="Arial" w:hAnsi="Arial" w:cs="Arial"/>
          <w:sz w:val="22"/>
          <w:szCs w:val="22"/>
          <w:lang w:val="cs-CZ"/>
        </w:rPr>
        <w:t>společn</w:t>
      </w:r>
      <w:r w:rsidR="001A5032">
        <w:rPr>
          <w:rFonts w:ascii="Arial" w:hAnsi="Arial" w:cs="Arial"/>
          <w:sz w:val="22"/>
          <w:szCs w:val="22"/>
          <w:lang w:val="cs-CZ"/>
        </w:rPr>
        <w:t>é</w:t>
      </w:r>
      <w:r>
        <w:rPr>
          <w:rFonts w:ascii="Arial" w:hAnsi="Arial" w:cs="Arial"/>
          <w:sz w:val="22"/>
          <w:szCs w:val="22"/>
          <w:lang w:val="cs-CZ"/>
        </w:rPr>
        <w:t xml:space="preserve"> schůzk</w:t>
      </w:r>
      <w:r w:rsidR="001A5032">
        <w:rPr>
          <w:rFonts w:ascii="Arial" w:hAnsi="Arial" w:cs="Arial"/>
          <w:sz w:val="22"/>
          <w:szCs w:val="22"/>
          <w:lang w:val="cs-CZ"/>
        </w:rPr>
        <w:t>y</w:t>
      </w:r>
      <w:r>
        <w:rPr>
          <w:rFonts w:ascii="Arial" w:hAnsi="Arial" w:cs="Arial"/>
          <w:sz w:val="22"/>
          <w:szCs w:val="22"/>
          <w:lang w:val="cs-CZ"/>
        </w:rPr>
        <w:t xml:space="preserve"> rodičů,</w:t>
      </w:r>
      <w:r w:rsidR="00F4558D" w:rsidRPr="00624F34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 xml:space="preserve">spolupráce </w:t>
      </w:r>
      <w:r w:rsidR="00F4558D" w:rsidRPr="00624F34">
        <w:rPr>
          <w:rFonts w:ascii="Arial" w:hAnsi="Arial" w:cs="Arial"/>
          <w:sz w:val="22"/>
          <w:szCs w:val="22"/>
          <w:lang w:val="cs-CZ"/>
        </w:rPr>
        <w:t xml:space="preserve">ředitelky </w:t>
      </w:r>
      <w:r>
        <w:rPr>
          <w:rFonts w:ascii="Arial" w:hAnsi="Arial" w:cs="Arial"/>
          <w:sz w:val="22"/>
          <w:szCs w:val="22"/>
          <w:lang w:val="cs-CZ"/>
        </w:rPr>
        <w:t>s rodiči v rámci řešení problémů nebo nových situací</w:t>
      </w:r>
      <w:r w:rsidR="00776C74" w:rsidRPr="00624F34">
        <w:rPr>
          <w:rFonts w:ascii="Arial" w:hAnsi="Arial" w:cs="Arial"/>
          <w:sz w:val="22"/>
          <w:szCs w:val="22"/>
          <w:lang w:val="cs-CZ"/>
        </w:rPr>
        <w:t>, konzultační odpoledne pro rodiče s učitelkami v jednotlivých třídách</w:t>
      </w:r>
      <w:r w:rsidR="001C0B34">
        <w:rPr>
          <w:rFonts w:ascii="Arial" w:hAnsi="Arial" w:cs="Arial"/>
          <w:sz w:val="22"/>
          <w:szCs w:val="22"/>
          <w:lang w:val="cs-CZ"/>
        </w:rPr>
        <w:t>, spolupráce se SRPŠ a Školskou radou.</w:t>
      </w:r>
    </w:p>
    <w:p w14:paraId="5CB620F2" w14:textId="77777777" w:rsidR="002F0448" w:rsidRPr="009058D6" w:rsidRDefault="00C72636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Nastavení </w:t>
      </w:r>
      <w:r w:rsidR="002F0448" w:rsidRPr="009058D6">
        <w:rPr>
          <w:rFonts w:ascii="Arial" w:hAnsi="Arial" w:cs="Arial"/>
          <w:sz w:val="22"/>
          <w:szCs w:val="22"/>
          <w:lang w:val="cs-CZ"/>
        </w:rPr>
        <w:t>společné</w:t>
      </w:r>
      <w:r>
        <w:rPr>
          <w:rFonts w:ascii="Arial" w:hAnsi="Arial" w:cs="Arial"/>
          <w:sz w:val="22"/>
          <w:szCs w:val="22"/>
          <w:lang w:val="cs-CZ"/>
        </w:rPr>
        <w:t>ho</w:t>
      </w:r>
      <w:r w:rsidR="002F0448" w:rsidRPr="009058D6">
        <w:rPr>
          <w:rFonts w:ascii="Arial" w:hAnsi="Arial" w:cs="Arial"/>
          <w:sz w:val="22"/>
          <w:szCs w:val="22"/>
          <w:lang w:val="cs-CZ"/>
        </w:rPr>
        <w:t xml:space="preserve"> vzdělávání začleněním </w:t>
      </w:r>
      <w:r w:rsidR="001C0B34">
        <w:rPr>
          <w:rFonts w:ascii="Arial" w:hAnsi="Arial" w:cs="Arial"/>
          <w:sz w:val="22"/>
          <w:szCs w:val="22"/>
          <w:lang w:val="cs-CZ"/>
        </w:rPr>
        <w:t xml:space="preserve">žáků </w:t>
      </w:r>
      <w:r w:rsidR="002F0448" w:rsidRPr="009058D6">
        <w:rPr>
          <w:rFonts w:ascii="Arial" w:hAnsi="Arial" w:cs="Arial"/>
          <w:sz w:val="22"/>
          <w:szCs w:val="22"/>
          <w:lang w:val="cs-CZ"/>
        </w:rPr>
        <w:t>se speciálně vzdělávacími potřebami do jednotlivých tříd</w:t>
      </w:r>
      <w:r w:rsidR="00EE78A3" w:rsidRPr="009058D6">
        <w:rPr>
          <w:rFonts w:ascii="Arial" w:hAnsi="Arial" w:cs="Arial"/>
          <w:sz w:val="22"/>
          <w:szCs w:val="22"/>
          <w:lang w:val="cs-CZ"/>
        </w:rPr>
        <w:t>. Nastaven funkční plán a spolupráce učitelek</w:t>
      </w:r>
      <w:r w:rsidR="001C0B34">
        <w:rPr>
          <w:rFonts w:ascii="Arial" w:hAnsi="Arial" w:cs="Arial"/>
          <w:sz w:val="22"/>
          <w:szCs w:val="22"/>
          <w:lang w:val="cs-CZ"/>
        </w:rPr>
        <w:t xml:space="preserve"> a</w:t>
      </w:r>
      <w:r w:rsidR="00EE78A3" w:rsidRPr="009058D6">
        <w:rPr>
          <w:rFonts w:ascii="Arial" w:hAnsi="Arial" w:cs="Arial"/>
          <w:sz w:val="22"/>
          <w:szCs w:val="22"/>
          <w:lang w:val="cs-CZ"/>
        </w:rPr>
        <w:t xml:space="preserve"> asistentek</w:t>
      </w:r>
      <w:r w:rsidR="00B52472">
        <w:rPr>
          <w:rFonts w:ascii="Arial" w:hAnsi="Arial" w:cs="Arial"/>
          <w:sz w:val="22"/>
          <w:szCs w:val="22"/>
          <w:lang w:val="cs-CZ"/>
        </w:rPr>
        <w:t>.</w:t>
      </w:r>
      <w:r w:rsidR="00EE78A3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FC3099">
        <w:rPr>
          <w:rFonts w:ascii="Arial" w:hAnsi="Arial" w:cs="Arial"/>
          <w:sz w:val="22"/>
          <w:szCs w:val="22"/>
          <w:lang w:val="cs-CZ"/>
        </w:rPr>
        <w:t>Spolupráce s příslušnými psychology nebo speciálními pedagogy.</w:t>
      </w:r>
    </w:p>
    <w:p w14:paraId="521AC40C" w14:textId="77777777" w:rsidR="00394A35" w:rsidRPr="00624F34" w:rsidRDefault="00394A35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Zaměřili jsme se na cílenou a plánovanou přípravu začínajících učitelek do praxe – </w:t>
      </w:r>
      <w:r w:rsidR="001C0B34">
        <w:rPr>
          <w:rFonts w:ascii="Arial" w:hAnsi="Arial" w:cs="Arial"/>
          <w:sz w:val="22"/>
          <w:szCs w:val="22"/>
          <w:lang w:val="cs-CZ"/>
        </w:rPr>
        <w:t>uvádění učitelky do praxe</w:t>
      </w:r>
      <w:r w:rsidR="00FC3099">
        <w:rPr>
          <w:rFonts w:ascii="Arial" w:hAnsi="Arial" w:cs="Arial"/>
          <w:sz w:val="22"/>
          <w:szCs w:val="22"/>
          <w:lang w:val="cs-CZ"/>
        </w:rPr>
        <w:t xml:space="preserve"> v MŠ.</w:t>
      </w:r>
    </w:p>
    <w:p w14:paraId="67DFDBEB" w14:textId="77777777" w:rsidR="00C72636" w:rsidRPr="00C72636" w:rsidRDefault="00C72636" w:rsidP="00B52472">
      <w:pPr>
        <w:pStyle w:val="Odstavecseseznamem"/>
        <w:jc w:val="both"/>
        <w:rPr>
          <w:rFonts w:ascii="Arial" w:hAnsi="Arial" w:cs="Arial"/>
          <w:b/>
          <w:i/>
          <w:sz w:val="22"/>
          <w:szCs w:val="22"/>
          <w:lang w:val="cs-CZ"/>
        </w:rPr>
      </w:pPr>
    </w:p>
    <w:p w14:paraId="1204C53A" w14:textId="77777777" w:rsidR="00C72636" w:rsidRPr="00C7263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ostatních faktorec</w:t>
      </w:r>
      <w:r w:rsidR="00C72636">
        <w:rPr>
          <w:rFonts w:ascii="Arial" w:hAnsi="Arial" w:cs="Arial"/>
          <w:b/>
          <w:i/>
          <w:sz w:val="22"/>
          <w:szCs w:val="22"/>
          <w:lang w:val="cs-CZ"/>
        </w:rPr>
        <w:t>h</w:t>
      </w:r>
    </w:p>
    <w:p w14:paraId="5C0F0967" w14:textId="77777777" w:rsidR="00F4558D" w:rsidRDefault="00C72636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D</w:t>
      </w:r>
      <w:r w:rsidR="00F4558D" w:rsidRPr="00C72636">
        <w:rPr>
          <w:rFonts w:ascii="Arial" w:hAnsi="Arial" w:cs="Arial"/>
          <w:sz w:val="22"/>
          <w:szCs w:val="22"/>
          <w:lang w:val="cs-CZ"/>
        </w:rPr>
        <w:t>obrá spolupráce školy a rodin</w:t>
      </w:r>
    </w:p>
    <w:p w14:paraId="47E88B42" w14:textId="77777777" w:rsidR="00A413F9" w:rsidRPr="00C72636" w:rsidRDefault="00A413F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SRPŠ – zajištění finančních prostředků pro děti na nadstandartní aktivity</w:t>
      </w:r>
    </w:p>
    <w:p w14:paraId="3F3350D2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Spolupráce se zřizovatelem</w:t>
      </w:r>
    </w:p>
    <w:p w14:paraId="2EB06D12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Spolupráce s Magistrátem města Jihlavy, OŠKT</w:t>
      </w:r>
    </w:p>
    <w:p w14:paraId="41550AC7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Spolupráce s Krajským úřadem Vysočina, OŠMS</w:t>
      </w:r>
    </w:p>
    <w:p w14:paraId="768B59D1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Spolupráce se základní školou v</w:t>
      </w:r>
      <w:r w:rsidR="001C0B34">
        <w:rPr>
          <w:rFonts w:ascii="Arial" w:hAnsi="Arial" w:cs="Arial"/>
          <w:sz w:val="22"/>
          <w:szCs w:val="22"/>
          <w:lang w:val="cs-CZ"/>
        </w:rPr>
        <w:t>e Stonařově a v Pavlově</w:t>
      </w:r>
    </w:p>
    <w:p w14:paraId="5B01ABD9" w14:textId="77777777" w:rsidR="00F4558D" w:rsidRPr="00C72636" w:rsidRDefault="001C0B34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Spolupráce s </w:t>
      </w:r>
      <w:r w:rsidR="00F4558D" w:rsidRPr="00C72636">
        <w:rPr>
          <w:rFonts w:ascii="Arial" w:hAnsi="Arial" w:cs="Arial"/>
          <w:sz w:val="22"/>
          <w:szCs w:val="22"/>
          <w:lang w:val="cs-CZ"/>
        </w:rPr>
        <w:t xml:space="preserve">knihovnou, </w:t>
      </w:r>
      <w:r>
        <w:rPr>
          <w:rFonts w:ascii="Arial" w:hAnsi="Arial" w:cs="Arial"/>
          <w:sz w:val="22"/>
          <w:szCs w:val="22"/>
          <w:lang w:val="cs-CZ"/>
        </w:rPr>
        <w:t>hasiči, místním kovářem</w:t>
      </w:r>
    </w:p>
    <w:p w14:paraId="6A2A86A9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Prezentace školy na webu</w:t>
      </w:r>
    </w:p>
    <w:p w14:paraId="7C7CF1A2" w14:textId="77777777" w:rsidR="001C0B34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C72636">
        <w:rPr>
          <w:rFonts w:ascii="Arial" w:hAnsi="Arial" w:cs="Arial"/>
          <w:sz w:val="22"/>
          <w:szCs w:val="22"/>
          <w:lang w:val="cs-CZ"/>
        </w:rPr>
        <w:t>Prezentace škol</w:t>
      </w:r>
      <w:r w:rsidR="00DF7D42">
        <w:rPr>
          <w:rFonts w:ascii="Arial" w:hAnsi="Arial" w:cs="Arial"/>
          <w:sz w:val="22"/>
          <w:szCs w:val="22"/>
          <w:lang w:val="cs-CZ"/>
        </w:rPr>
        <w:t xml:space="preserve">y na veřejnosti: </w:t>
      </w:r>
      <w:r w:rsidR="001C0B34">
        <w:rPr>
          <w:rFonts w:ascii="Arial" w:hAnsi="Arial" w:cs="Arial"/>
          <w:sz w:val="22"/>
          <w:szCs w:val="22"/>
          <w:lang w:val="cs-CZ"/>
        </w:rPr>
        <w:t xml:space="preserve">adventní zpívání v místním kostele, </w:t>
      </w:r>
      <w:r w:rsidR="00A413F9">
        <w:rPr>
          <w:rFonts w:ascii="Arial" w:hAnsi="Arial" w:cs="Arial"/>
          <w:sz w:val="22"/>
          <w:szCs w:val="22"/>
          <w:lang w:val="cs-CZ"/>
        </w:rPr>
        <w:t xml:space="preserve">vánoční besídka s tvořením, </w:t>
      </w:r>
      <w:r w:rsidR="001C0B34">
        <w:rPr>
          <w:rFonts w:ascii="Arial" w:hAnsi="Arial" w:cs="Arial"/>
          <w:sz w:val="22"/>
          <w:szCs w:val="22"/>
          <w:lang w:val="cs-CZ"/>
        </w:rPr>
        <w:t>vystoupen</w:t>
      </w:r>
      <w:r w:rsidR="00A413F9">
        <w:rPr>
          <w:rFonts w:ascii="Arial" w:hAnsi="Arial" w:cs="Arial"/>
          <w:sz w:val="22"/>
          <w:szCs w:val="22"/>
          <w:lang w:val="cs-CZ"/>
        </w:rPr>
        <w:t>í ke Dni matek pro rodiče a místní občan</w:t>
      </w:r>
      <w:r w:rsidR="001C0B34">
        <w:rPr>
          <w:rFonts w:ascii="Arial" w:hAnsi="Arial" w:cs="Arial"/>
          <w:sz w:val="22"/>
          <w:szCs w:val="22"/>
          <w:lang w:val="cs-CZ"/>
        </w:rPr>
        <w:t>y</w:t>
      </w:r>
    </w:p>
    <w:p w14:paraId="604ED7CC" w14:textId="77777777" w:rsidR="00A413F9" w:rsidRDefault="00A413F9" w:rsidP="00A413F9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Vánoční vystoupení dětí v </w:t>
      </w:r>
      <w:proofErr w:type="spellStart"/>
      <w:r>
        <w:rPr>
          <w:rFonts w:ascii="Arial" w:hAnsi="Arial" w:cs="Arial"/>
          <w:sz w:val="22"/>
          <w:szCs w:val="22"/>
          <w:lang w:val="cs-CZ"/>
        </w:rPr>
        <w:t>Alzhaiemer</w:t>
      </w:r>
      <w:proofErr w:type="spellEnd"/>
      <w:r>
        <w:rPr>
          <w:rFonts w:ascii="Arial" w:hAnsi="Arial" w:cs="Arial"/>
          <w:sz w:val="22"/>
          <w:szCs w:val="22"/>
          <w:lang w:val="cs-CZ"/>
        </w:rPr>
        <w:t xml:space="preserve"> centru v Jihlavě</w:t>
      </w:r>
    </w:p>
    <w:p w14:paraId="4BB9A85E" w14:textId="77777777" w:rsidR="00F4558D" w:rsidRPr="00C7263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C72636">
        <w:rPr>
          <w:rFonts w:ascii="Arial" w:hAnsi="Arial" w:cs="Arial"/>
          <w:sz w:val="22"/>
          <w:szCs w:val="22"/>
          <w:lang w:val="cs-CZ"/>
        </w:rPr>
        <w:t>Zaměření školy na pohybové aktivity – při pobytu venku delší vycházk</w:t>
      </w:r>
      <w:r w:rsidR="00571097" w:rsidRPr="00C72636">
        <w:rPr>
          <w:rFonts w:ascii="Arial" w:hAnsi="Arial" w:cs="Arial"/>
          <w:sz w:val="22"/>
          <w:szCs w:val="22"/>
          <w:lang w:val="cs-CZ"/>
        </w:rPr>
        <w:t>y</w:t>
      </w:r>
      <w:r w:rsidR="00233F5A" w:rsidRPr="00C72636">
        <w:rPr>
          <w:rFonts w:ascii="Arial" w:hAnsi="Arial" w:cs="Arial"/>
          <w:sz w:val="22"/>
          <w:szCs w:val="22"/>
          <w:lang w:val="cs-CZ"/>
        </w:rPr>
        <w:t xml:space="preserve"> spojené </w:t>
      </w:r>
      <w:r w:rsidR="00C23F28">
        <w:rPr>
          <w:rFonts w:ascii="Arial" w:hAnsi="Arial" w:cs="Arial"/>
          <w:sz w:val="22"/>
          <w:szCs w:val="22"/>
          <w:lang w:val="cs-CZ"/>
        </w:rPr>
        <w:br/>
      </w:r>
      <w:r w:rsidR="00233F5A" w:rsidRPr="00C72636">
        <w:rPr>
          <w:rFonts w:ascii="Arial" w:hAnsi="Arial" w:cs="Arial"/>
          <w:sz w:val="22"/>
          <w:szCs w:val="22"/>
          <w:lang w:val="cs-CZ"/>
        </w:rPr>
        <w:t>se spontánním pohybem,</w:t>
      </w:r>
      <w:r w:rsidR="00637312" w:rsidRPr="00C72636">
        <w:rPr>
          <w:rFonts w:ascii="Arial" w:hAnsi="Arial" w:cs="Arial"/>
          <w:sz w:val="22"/>
          <w:szCs w:val="22"/>
          <w:lang w:val="cs-CZ"/>
        </w:rPr>
        <w:t xml:space="preserve"> </w:t>
      </w:r>
      <w:r w:rsidR="00A413F9">
        <w:rPr>
          <w:rFonts w:ascii="Arial" w:hAnsi="Arial" w:cs="Arial"/>
          <w:sz w:val="22"/>
          <w:szCs w:val="22"/>
          <w:lang w:val="cs-CZ"/>
        </w:rPr>
        <w:t>plavání pro děti</w:t>
      </w:r>
      <w:r w:rsidR="001C0B34">
        <w:rPr>
          <w:rFonts w:ascii="Arial" w:hAnsi="Arial" w:cs="Arial"/>
          <w:sz w:val="22"/>
          <w:szCs w:val="22"/>
          <w:lang w:val="cs-CZ"/>
        </w:rPr>
        <w:t xml:space="preserve"> ZŠ</w:t>
      </w:r>
    </w:p>
    <w:p w14:paraId="2C7CF045" w14:textId="77777777" w:rsidR="00E31216" w:rsidRDefault="00E31216" w:rsidP="00E31216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501A63E7" w14:textId="77777777" w:rsidR="00A355FE" w:rsidRPr="00E31216" w:rsidRDefault="00E31216" w:rsidP="00E31216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 xml:space="preserve">           </w:t>
      </w:r>
      <w:r w:rsidR="00F4558D" w:rsidRPr="00E31216">
        <w:rPr>
          <w:rFonts w:ascii="Arial" w:hAnsi="Arial" w:cs="Arial"/>
          <w:b/>
          <w:sz w:val="22"/>
          <w:szCs w:val="22"/>
          <w:lang w:val="cs-CZ"/>
        </w:rPr>
        <w:t xml:space="preserve">Účast na </w:t>
      </w:r>
      <w:proofErr w:type="gramStart"/>
      <w:r w:rsidR="00F4558D" w:rsidRPr="00E31216">
        <w:rPr>
          <w:rFonts w:ascii="Arial" w:hAnsi="Arial" w:cs="Arial"/>
          <w:b/>
          <w:sz w:val="22"/>
          <w:szCs w:val="22"/>
          <w:lang w:val="cs-CZ"/>
        </w:rPr>
        <w:t>projektech</w:t>
      </w:r>
      <w:r w:rsidR="00F4558D" w:rsidRPr="00E31216">
        <w:rPr>
          <w:rFonts w:ascii="Arial" w:hAnsi="Arial" w:cs="Arial"/>
          <w:sz w:val="22"/>
          <w:szCs w:val="22"/>
          <w:lang w:val="cs-CZ"/>
        </w:rPr>
        <w:t xml:space="preserve"> :</w:t>
      </w:r>
      <w:proofErr w:type="gramEnd"/>
      <w:r w:rsidR="00F4558D" w:rsidRPr="00E31216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1F7770C8" w14:textId="77777777" w:rsidR="00637312" w:rsidRPr="001C0B34" w:rsidRDefault="00637312" w:rsidP="00B52472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1</w:t>
      </w:r>
      <w:r w:rsidR="00A355FE" w:rsidRPr="009058D6">
        <w:rPr>
          <w:rFonts w:ascii="Arial" w:hAnsi="Arial" w:cs="Arial"/>
          <w:sz w:val="22"/>
          <w:szCs w:val="22"/>
          <w:lang w:val="cs-CZ"/>
        </w:rPr>
        <w:t xml:space="preserve">. </w:t>
      </w:r>
      <w:r w:rsidR="00A413F9">
        <w:rPr>
          <w:rFonts w:ascii="Arial" w:hAnsi="Arial" w:cs="Arial"/>
          <w:sz w:val="22"/>
          <w:szCs w:val="22"/>
          <w:lang w:val="cs-CZ"/>
        </w:rPr>
        <w:t>projekt MŠMT OP</w:t>
      </w:r>
      <w:r w:rsidR="00DE7BAB">
        <w:rPr>
          <w:rFonts w:ascii="Arial" w:hAnsi="Arial" w:cs="Arial"/>
          <w:sz w:val="22"/>
          <w:szCs w:val="22"/>
          <w:lang w:val="cs-CZ"/>
        </w:rPr>
        <w:t xml:space="preserve"> </w:t>
      </w:r>
      <w:r w:rsidR="00A413F9">
        <w:rPr>
          <w:rFonts w:ascii="Arial" w:hAnsi="Arial" w:cs="Arial"/>
          <w:sz w:val="22"/>
          <w:szCs w:val="22"/>
          <w:lang w:val="cs-CZ"/>
        </w:rPr>
        <w:t>JAK (šablony) od 1.února 2025</w:t>
      </w:r>
    </w:p>
    <w:p w14:paraId="442E76A8" w14:textId="77777777" w:rsidR="00DF7D42" w:rsidRDefault="001C0B34" w:rsidP="00B52472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2</w:t>
      </w:r>
      <w:r w:rsidR="00A413F9">
        <w:rPr>
          <w:rFonts w:ascii="Arial" w:hAnsi="Arial" w:cs="Arial"/>
          <w:sz w:val="22"/>
          <w:szCs w:val="22"/>
          <w:lang w:val="cs-CZ"/>
        </w:rPr>
        <w:t>. z</w:t>
      </w:r>
      <w:r w:rsidR="00637312" w:rsidRPr="009058D6">
        <w:rPr>
          <w:rFonts w:ascii="Arial" w:hAnsi="Arial" w:cs="Arial"/>
          <w:sz w:val="22"/>
          <w:szCs w:val="22"/>
          <w:lang w:val="cs-CZ"/>
        </w:rPr>
        <w:t>apojení do projektu MAP</w:t>
      </w:r>
      <w:r w:rsidR="004C50EB" w:rsidRPr="009058D6">
        <w:rPr>
          <w:rFonts w:ascii="Arial" w:hAnsi="Arial" w:cs="Arial"/>
          <w:sz w:val="22"/>
          <w:szCs w:val="22"/>
          <w:lang w:val="cs-CZ"/>
        </w:rPr>
        <w:t xml:space="preserve"> Jihlava</w:t>
      </w:r>
    </w:p>
    <w:p w14:paraId="458AE83E" w14:textId="77777777" w:rsidR="00A413F9" w:rsidRPr="001C0B34" w:rsidRDefault="00A413F9" w:rsidP="00B52472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3. zapojení do projektu MAP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Třešťsko</w:t>
      </w:r>
      <w:proofErr w:type="spellEnd"/>
    </w:p>
    <w:p w14:paraId="7CFC6ADC" w14:textId="77777777" w:rsidR="00DF7D42" w:rsidRPr="009058D6" w:rsidRDefault="00DF7D42" w:rsidP="00B52472">
      <w:pPr>
        <w:pStyle w:val="Odstavecseseznamem"/>
        <w:jc w:val="both"/>
        <w:rPr>
          <w:rFonts w:ascii="Arial" w:hAnsi="Arial" w:cs="Arial"/>
          <w:b/>
          <w:color w:val="FF0000"/>
          <w:sz w:val="22"/>
          <w:szCs w:val="22"/>
          <w:lang w:val="cs-CZ"/>
        </w:rPr>
      </w:pPr>
    </w:p>
    <w:p w14:paraId="7A9C800A" w14:textId="77777777" w:rsidR="001A530F" w:rsidRPr="009058D6" w:rsidRDefault="001A530F" w:rsidP="00B52472">
      <w:pPr>
        <w:pStyle w:val="Odstavecseseznamem"/>
        <w:jc w:val="both"/>
        <w:rPr>
          <w:rFonts w:ascii="Arial" w:hAnsi="Arial" w:cs="Arial"/>
          <w:sz w:val="22"/>
          <w:szCs w:val="22"/>
          <w:lang w:val="cs-CZ"/>
        </w:rPr>
      </w:pPr>
    </w:p>
    <w:p w14:paraId="60E9053A" w14:textId="77777777" w:rsidR="00A413F9" w:rsidRDefault="002B499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</w:t>
      </w:r>
    </w:p>
    <w:p w14:paraId="667A7D2D" w14:textId="77777777" w:rsidR="00F4558D" w:rsidRPr="002B499D" w:rsidRDefault="002B499D" w:rsidP="00B52472">
      <w:pPr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lastRenderedPageBreak/>
        <w:t xml:space="preserve"> </w:t>
      </w:r>
      <w:r w:rsidR="00F4558D" w:rsidRPr="002B499D">
        <w:rPr>
          <w:rFonts w:ascii="Arial" w:hAnsi="Arial" w:cs="Arial"/>
          <w:b/>
          <w:sz w:val="22"/>
          <w:szCs w:val="22"/>
          <w:u w:val="single"/>
          <w:lang w:val="cs-CZ"/>
        </w:rPr>
        <w:t>Slabé stránky</w:t>
      </w:r>
    </w:p>
    <w:p w14:paraId="042111E6" w14:textId="77777777" w:rsidR="00F4558D" w:rsidRDefault="005364F3" w:rsidP="00B52472">
      <w:p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lidském potenciálu</w:t>
      </w:r>
    </w:p>
    <w:p w14:paraId="03B86346" w14:textId="77777777" w:rsidR="001C0B34" w:rsidRPr="001C0B34" w:rsidRDefault="001C0B34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1C0B34">
        <w:rPr>
          <w:rFonts w:ascii="Arial" w:hAnsi="Arial" w:cs="Arial"/>
          <w:bCs/>
          <w:iCs/>
          <w:sz w:val="22"/>
          <w:szCs w:val="22"/>
          <w:lang w:val="cs-CZ"/>
        </w:rPr>
        <w:t xml:space="preserve">Nekvalifikovanost </w:t>
      </w:r>
      <w:r w:rsidR="00A413F9">
        <w:rPr>
          <w:rFonts w:ascii="Arial" w:hAnsi="Arial" w:cs="Arial"/>
          <w:bCs/>
          <w:iCs/>
          <w:sz w:val="22"/>
          <w:szCs w:val="22"/>
          <w:lang w:val="cs-CZ"/>
        </w:rPr>
        <w:t>učitelky MŠ – doplní si studiem</w:t>
      </w:r>
    </w:p>
    <w:p w14:paraId="53C5292E" w14:textId="77777777" w:rsidR="008A090B" w:rsidRPr="009058D6" w:rsidRDefault="00394A35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Vysoká nemocnost pedagogických zaměstnanců</w:t>
      </w:r>
      <w:r w:rsidR="00DF7D42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DC99EC1" w14:textId="77777777" w:rsidR="00F4558D" w:rsidRPr="009058D6" w:rsidRDefault="00F4558D" w:rsidP="00B52472">
      <w:p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V materiálním vybavení</w:t>
      </w:r>
    </w:p>
    <w:p w14:paraId="4ADC322C" w14:textId="77777777" w:rsidR="008A5759" w:rsidRPr="008A5759" w:rsidRDefault="001C0B34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Absence </w:t>
      </w:r>
      <w:r w:rsidR="008A5759">
        <w:rPr>
          <w:rFonts w:ascii="Arial" w:hAnsi="Arial" w:cs="Arial"/>
          <w:sz w:val="22"/>
          <w:szCs w:val="22"/>
          <w:lang w:val="cs-CZ"/>
        </w:rPr>
        <w:t>interaktivní tabule vhodné pro vzdělávání</w:t>
      </w:r>
    </w:p>
    <w:p w14:paraId="7C7D9693" w14:textId="77777777" w:rsidR="00394A35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8A5759">
        <w:rPr>
          <w:rFonts w:ascii="Arial" w:hAnsi="Arial" w:cs="Arial"/>
          <w:bCs/>
          <w:iCs/>
          <w:sz w:val="22"/>
          <w:szCs w:val="22"/>
          <w:lang w:val="cs-CZ"/>
        </w:rPr>
        <w:t>Špatná voda a elektrika v budově ZŠ</w:t>
      </w:r>
    </w:p>
    <w:p w14:paraId="79068860" w14:textId="77777777" w:rsidR="008A5759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>
        <w:rPr>
          <w:rFonts w:ascii="Arial" w:hAnsi="Arial" w:cs="Arial"/>
          <w:bCs/>
          <w:iCs/>
          <w:sz w:val="22"/>
          <w:szCs w:val="22"/>
          <w:lang w:val="cs-CZ"/>
        </w:rPr>
        <w:t>Vysoká vlhkost v budově školní družiny</w:t>
      </w:r>
    </w:p>
    <w:p w14:paraId="0AAAB833" w14:textId="77777777" w:rsidR="00A413F9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A413F9">
        <w:rPr>
          <w:rFonts w:ascii="Arial" w:hAnsi="Arial" w:cs="Arial"/>
          <w:bCs/>
          <w:iCs/>
          <w:sz w:val="22"/>
          <w:szCs w:val="22"/>
          <w:lang w:val="cs-CZ"/>
        </w:rPr>
        <w:t xml:space="preserve">Nevyhovující klima v mateřské škole a výdejně </w:t>
      </w:r>
    </w:p>
    <w:p w14:paraId="5269309A" w14:textId="77777777" w:rsidR="008A5759" w:rsidRPr="00A413F9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 w:rsidRPr="00A413F9">
        <w:rPr>
          <w:rFonts w:ascii="Arial" w:hAnsi="Arial" w:cs="Arial"/>
          <w:bCs/>
          <w:iCs/>
          <w:sz w:val="22"/>
          <w:szCs w:val="22"/>
          <w:lang w:val="cs-CZ"/>
        </w:rPr>
        <w:t>Nevyhovující kancelář vedoucí ŠJ a ekonomky – místnost bez okna</w:t>
      </w:r>
    </w:p>
    <w:p w14:paraId="287A6701" w14:textId="77777777" w:rsidR="008A5759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>
        <w:rPr>
          <w:rFonts w:ascii="Arial" w:hAnsi="Arial" w:cs="Arial"/>
          <w:bCs/>
          <w:iCs/>
          <w:sz w:val="22"/>
          <w:szCs w:val="22"/>
          <w:lang w:val="cs-CZ"/>
        </w:rPr>
        <w:t>Zahrada MŠ – nerovný terén, příčina úrazů</w:t>
      </w:r>
    </w:p>
    <w:p w14:paraId="7ACE49C8" w14:textId="77777777" w:rsidR="008A5759" w:rsidRPr="008A5759" w:rsidRDefault="008A575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>
        <w:rPr>
          <w:rFonts w:ascii="Arial" w:hAnsi="Arial" w:cs="Arial"/>
          <w:bCs/>
          <w:iCs/>
          <w:sz w:val="22"/>
          <w:szCs w:val="22"/>
          <w:lang w:val="cs-CZ"/>
        </w:rPr>
        <w:t xml:space="preserve">Zahrada školní družiny – </w:t>
      </w:r>
      <w:r w:rsidR="00A413F9">
        <w:rPr>
          <w:rFonts w:ascii="Arial" w:hAnsi="Arial" w:cs="Arial"/>
          <w:bCs/>
          <w:iCs/>
          <w:sz w:val="22"/>
          <w:szCs w:val="22"/>
          <w:lang w:val="cs-CZ"/>
        </w:rPr>
        <w:t>shnilý dřevěný domeček</w:t>
      </w:r>
    </w:p>
    <w:p w14:paraId="56F1753E" w14:textId="77777777" w:rsidR="00F4558D" w:rsidRDefault="00F4558D" w:rsidP="00B52472">
      <w:pPr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394A35">
        <w:rPr>
          <w:rFonts w:ascii="Arial" w:hAnsi="Arial" w:cs="Arial"/>
          <w:b/>
          <w:i/>
          <w:sz w:val="22"/>
          <w:szCs w:val="22"/>
          <w:lang w:val="cs-CZ"/>
        </w:rPr>
        <w:t>V pedagogickém procesu</w:t>
      </w:r>
    </w:p>
    <w:p w14:paraId="082BA178" w14:textId="77777777" w:rsidR="0070252C" w:rsidRPr="0070252C" w:rsidRDefault="00A413F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bCs/>
          <w:iCs/>
          <w:sz w:val="22"/>
          <w:szCs w:val="22"/>
          <w:lang w:val="cs-CZ"/>
        </w:rPr>
      </w:pPr>
      <w:r>
        <w:rPr>
          <w:rFonts w:ascii="Arial" w:hAnsi="Arial" w:cs="Arial"/>
          <w:bCs/>
          <w:iCs/>
          <w:sz w:val="22"/>
          <w:szCs w:val="22"/>
          <w:lang w:val="cs-CZ"/>
        </w:rPr>
        <w:t>Absence pomůcek ke vzdělávání v ZŠ</w:t>
      </w:r>
    </w:p>
    <w:p w14:paraId="0CDE392F" w14:textId="77777777" w:rsidR="00F4558D" w:rsidRPr="00A47CD7" w:rsidRDefault="00F4558D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A47CD7">
        <w:rPr>
          <w:rFonts w:ascii="Arial" w:hAnsi="Arial" w:cs="Arial"/>
          <w:b/>
          <w:i/>
          <w:sz w:val="22"/>
          <w:szCs w:val="22"/>
          <w:lang w:val="cs-CZ"/>
        </w:rPr>
        <w:t>V ostatních faktorech</w:t>
      </w:r>
    </w:p>
    <w:p w14:paraId="44448994" w14:textId="77777777" w:rsidR="00F4558D" w:rsidRPr="0070252C" w:rsidRDefault="0070252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70252C">
        <w:rPr>
          <w:rFonts w:ascii="Arial" w:hAnsi="Arial" w:cs="Arial"/>
          <w:bCs/>
          <w:sz w:val="22"/>
          <w:szCs w:val="22"/>
          <w:lang w:val="cs-CZ"/>
        </w:rPr>
        <w:t xml:space="preserve">             Ne</w:t>
      </w:r>
      <w:r>
        <w:rPr>
          <w:rFonts w:ascii="Arial" w:hAnsi="Arial" w:cs="Arial"/>
          <w:bCs/>
          <w:sz w:val="22"/>
          <w:szCs w:val="22"/>
          <w:lang w:val="cs-CZ"/>
        </w:rPr>
        <w:t>dostatek finančních prostředků</w:t>
      </w:r>
    </w:p>
    <w:p w14:paraId="145ED3E0" w14:textId="77777777" w:rsidR="00F4558D" w:rsidRPr="009058D6" w:rsidRDefault="00F4558D" w:rsidP="00B52472">
      <w:pPr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9058D6">
        <w:rPr>
          <w:rFonts w:ascii="Arial" w:hAnsi="Arial" w:cs="Arial"/>
          <w:b/>
          <w:sz w:val="22"/>
          <w:szCs w:val="22"/>
          <w:u w:val="single"/>
          <w:lang w:val="cs-CZ"/>
        </w:rPr>
        <w:t>Příležitosti</w:t>
      </w:r>
    </w:p>
    <w:p w14:paraId="14F2FB70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Ochrana dětí </w:t>
      </w:r>
      <w:r w:rsidR="0070252C">
        <w:rPr>
          <w:rFonts w:ascii="Arial" w:hAnsi="Arial" w:cs="Arial"/>
          <w:sz w:val="22"/>
          <w:szCs w:val="22"/>
          <w:lang w:val="cs-CZ"/>
        </w:rPr>
        <w:t xml:space="preserve">a žáků </w:t>
      </w:r>
      <w:r w:rsidRPr="009058D6">
        <w:rPr>
          <w:rFonts w:ascii="Arial" w:hAnsi="Arial" w:cs="Arial"/>
          <w:sz w:val="22"/>
          <w:szCs w:val="22"/>
          <w:lang w:val="cs-CZ"/>
        </w:rPr>
        <w:t>před násilím, šikanou a dalšími sociálně-patologickými jevy</w:t>
      </w:r>
    </w:p>
    <w:p w14:paraId="48A4C0F8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Možnost sebevzdělávání</w:t>
      </w:r>
      <w:r w:rsidR="004E2926" w:rsidRPr="009058D6">
        <w:rPr>
          <w:rFonts w:ascii="Arial" w:hAnsi="Arial" w:cs="Arial"/>
          <w:sz w:val="22"/>
          <w:szCs w:val="22"/>
          <w:lang w:val="cs-CZ"/>
        </w:rPr>
        <w:t xml:space="preserve"> zaměstnanců školy</w:t>
      </w:r>
      <w:r w:rsidR="00217E56">
        <w:rPr>
          <w:rFonts w:ascii="Arial" w:hAnsi="Arial" w:cs="Arial"/>
          <w:sz w:val="22"/>
          <w:szCs w:val="22"/>
          <w:lang w:val="cs-CZ"/>
        </w:rPr>
        <w:t xml:space="preserve"> formou on-line vzdělávání</w:t>
      </w:r>
      <w:r w:rsidR="0070252C">
        <w:rPr>
          <w:rFonts w:ascii="Arial" w:hAnsi="Arial" w:cs="Arial"/>
          <w:sz w:val="22"/>
          <w:szCs w:val="22"/>
          <w:lang w:val="cs-CZ"/>
        </w:rPr>
        <w:t xml:space="preserve"> i prezenčně</w:t>
      </w:r>
    </w:p>
    <w:p w14:paraId="738BB64B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Možnosti práce s informačními technologiemi</w:t>
      </w:r>
    </w:p>
    <w:p w14:paraId="51DD5108" w14:textId="77777777" w:rsidR="0033274A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Integrace dětí, </w:t>
      </w:r>
      <w:r w:rsidR="00217E56">
        <w:rPr>
          <w:rFonts w:ascii="Arial" w:hAnsi="Arial" w:cs="Arial"/>
          <w:sz w:val="22"/>
          <w:szCs w:val="22"/>
          <w:lang w:val="cs-CZ"/>
        </w:rPr>
        <w:t>společné vzdělávání</w:t>
      </w:r>
    </w:p>
    <w:p w14:paraId="327A8E6D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Screening zraku v</w:t>
      </w:r>
      <w:r w:rsidR="003775D0" w:rsidRPr="009058D6">
        <w:rPr>
          <w:rFonts w:ascii="Arial" w:hAnsi="Arial" w:cs="Arial"/>
          <w:sz w:val="22"/>
          <w:szCs w:val="22"/>
          <w:lang w:val="cs-CZ"/>
        </w:rPr>
        <w:t> </w:t>
      </w:r>
      <w:r w:rsidRPr="009058D6">
        <w:rPr>
          <w:rFonts w:ascii="Arial" w:hAnsi="Arial" w:cs="Arial"/>
          <w:sz w:val="22"/>
          <w:szCs w:val="22"/>
          <w:lang w:val="cs-CZ"/>
        </w:rPr>
        <w:t>MŠ</w:t>
      </w:r>
    </w:p>
    <w:p w14:paraId="22B6C25E" w14:textId="77777777" w:rsidR="00302750" w:rsidRPr="009058D6" w:rsidRDefault="00302750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Spolupráce s PPP </w:t>
      </w:r>
      <w:r w:rsidR="00035ABE">
        <w:rPr>
          <w:rFonts w:ascii="Arial" w:hAnsi="Arial" w:cs="Arial"/>
          <w:sz w:val="22"/>
          <w:szCs w:val="22"/>
          <w:lang w:val="cs-CZ"/>
        </w:rPr>
        <w:t xml:space="preserve">a SPC </w:t>
      </w:r>
      <w:r w:rsidR="004E2926" w:rsidRPr="009058D6">
        <w:rPr>
          <w:rFonts w:ascii="Arial" w:hAnsi="Arial" w:cs="Arial"/>
          <w:sz w:val="22"/>
          <w:szCs w:val="22"/>
          <w:lang w:val="cs-CZ"/>
        </w:rPr>
        <w:t>Jihlava</w:t>
      </w:r>
    </w:p>
    <w:p w14:paraId="584B50A9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Zájem rodičů dětí o </w:t>
      </w:r>
      <w:proofErr w:type="gramStart"/>
      <w:r w:rsidRPr="009058D6">
        <w:rPr>
          <w:rFonts w:ascii="Arial" w:hAnsi="Arial" w:cs="Arial"/>
          <w:sz w:val="22"/>
          <w:szCs w:val="22"/>
          <w:lang w:val="cs-CZ"/>
        </w:rPr>
        <w:t>naší</w:t>
      </w:r>
      <w:proofErr w:type="gramEnd"/>
      <w:r w:rsidRPr="009058D6">
        <w:rPr>
          <w:rFonts w:ascii="Arial" w:hAnsi="Arial" w:cs="Arial"/>
          <w:sz w:val="22"/>
          <w:szCs w:val="22"/>
          <w:lang w:val="cs-CZ"/>
        </w:rPr>
        <w:t xml:space="preserve"> školu</w:t>
      </w:r>
    </w:p>
    <w:p w14:paraId="5C624C4B" w14:textId="77777777" w:rsidR="00F4558D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Možnost vyjádření se rodičů a veřejnosti k chodu MŠ prostřednictvím dotazníků</w:t>
      </w:r>
      <w:r w:rsidR="004E2926" w:rsidRPr="009058D6">
        <w:rPr>
          <w:rFonts w:ascii="Arial" w:hAnsi="Arial" w:cs="Arial"/>
          <w:sz w:val="22"/>
          <w:szCs w:val="22"/>
          <w:lang w:val="cs-CZ"/>
        </w:rPr>
        <w:t xml:space="preserve"> a osobních rozhovorů</w:t>
      </w:r>
    </w:p>
    <w:p w14:paraId="4215BE79" w14:textId="77777777" w:rsidR="00035ABE" w:rsidRDefault="00035ABE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Schůzka s rodiči nově zapsaných </w:t>
      </w:r>
      <w:r w:rsidR="0070252C">
        <w:rPr>
          <w:rFonts w:ascii="Arial" w:hAnsi="Arial" w:cs="Arial"/>
          <w:sz w:val="22"/>
          <w:szCs w:val="22"/>
          <w:lang w:val="cs-CZ"/>
        </w:rPr>
        <w:t xml:space="preserve">žáků a </w:t>
      </w:r>
      <w:r>
        <w:rPr>
          <w:rFonts w:ascii="Arial" w:hAnsi="Arial" w:cs="Arial"/>
          <w:sz w:val="22"/>
          <w:szCs w:val="22"/>
          <w:lang w:val="cs-CZ"/>
        </w:rPr>
        <w:t>dětí před nástupem do školy</w:t>
      </w:r>
    </w:p>
    <w:p w14:paraId="57391101" w14:textId="77777777" w:rsidR="00A413F9" w:rsidRPr="009058D6" w:rsidRDefault="00A413F9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Každoroční práce Školské rady</w:t>
      </w:r>
    </w:p>
    <w:p w14:paraId="434E4687" w14:textId="77777777" w:rsidR="00F4558D" w:rsidRPr="009058D6" w:rsidRDefault="00F4558D" w:rsidP="00B52472">
      <w:pPr>
        <w:ind w:left="360"/>
        <w:jc w:val="both"/>
        <w:rPr>
          <w:rFonts w:ascii="Arial" w:hAnsi="Arial" w:cs="Arial"/>
          <w:b/>
          <w:i/>
          <w:sz w:val="22"/>
          <w:szCs w:val="22"/>
          <w:lang w:val="cs-CZ"/>
        </w:rPr>
      </w:pPr>
      <w:r w:rsidRPr="009058D6">
        <w:rPr>
          <w:rFonts w:ascii="Arial" w:hAnsi="Arial" w:cs="Arial"/>
          <w:b/>
          <w:i/>
          <w:sz w:val="22"/>
          <w:szCs w:val="22"/>
          <w:lang w:val="cs-CZ"/>
        </w:rPr>
        <w:t>Co bychom uvítali:</w:t>
      </w:r>
    </w:p>
    <w:p w14:paraId="2CF489DA" w14:textId="77777777" w:rsidR="0070252C" w:rsidRPr="0070252C" w:rsidRDefault="0070252C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Spolupráci rodičů v rámci mimoškolních aktivit</w:t>
      </w:r>
    </w:p>
    <w:p w14:paraId="3C593DBF" w14:textId="77777777" w:rsidR="00F4558D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46A2A227" w14:textId="77777777" w:rsidR="00A413F9" w:rsidRDefault="00A413F9" w:rsidP="00B52472">
      <w:pPr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</w:p>
    <w:p w14:paraId="68337CDF" w14:textId="77777777" w:rsidR="00F4558D" w:rsidRPr="009058D6" w:rsidRDefault="00F4558D" w:rsidP="00B52472">
      <w:pPr>
        <w:jc w:val="both"/>
        <w:rPr>
          <w:rFonts w:ascii="Arial" w:hAnsi="Arial" w:cs="Arial"/>
          <w:b/>
          <w:sz w:val="22"/>
          <w:szCs w:val="22"/>
          <w:u w:val="single"/>
          <w:lang w:val="cs-CZ"/>
        </w:rPr>
      </w:pPr>
      <w:r w:rsidRPr="009058D6">
        <w:rPr>
          <w:rFonts w:ascii="Arial" w:hAnsi="Arial" w:cs="Arial"/>
          <w:b/>
          <w:sz w:val="22"/>
          <w:szCs w:val="22"/>
          <w:u w:val="single"/>
          <w:lang w:val="cs-CZ"/>
        </w:rPr>
        <w:t>Rizika</w:t>
      </w:r>
    </w:p>
    <w:p w14:paraId="1A4A5486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lastRenderedPageBreak/>
        <w:t>Vandalis</w:t>
      </w:r>
      <w:r w:rsidR="0033274A" w:rsidRPr="009058D6">
        <w:rPr>
          <w:rFonts w:ascii="Arial" w:hAnsi="Arial" w:cs="Arial"/>
          <w:sz w:val="22"/>
          <w:szCs w:val="22"/>
          <w:lang w:val="cs-CZ"/>
        </w:rPr>
        <w:t>mus (neúcta ke školnímu majetku)</w:t>
      </w:r>
    </w:p>
    <w:p w14:paraId="30996688" w14:textId="77777777" w:rsidR="00F4558D" w:rsidRPr="009058D6" w:rsidRDefault="001316C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Ned</w:t>
      </w:r>
      <w:r w:rsidR="00F4558D" w:rsidRPr="009058D6">
        <w:rPr>
          <w:rFonts w:ascii="Arial" w:hAnsi="Arial" w:cs="Arial"/>
          <w:sz w:val="22"/>
          <w:szCs w:val="22"/>
          <w:lang w:val="cs-CZ"/>
        </w:rPr>
        <w:t>održování pravidel školního řádu</w:t>
      </w:r>
    </w:p>
    <w:p w14:paraId="07FF3EAF" w14:textId="77777777" w:rsidR="00676052" w:rsidRPr="009058D6" w:rsidRDefault="001316C3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Ned</w:t>
      </w:r>
      <w:r w:rsidR="00676052" w:rsidRPr="009058D6">
        <w:rPr>
          <w:rFonts w:ascii="Arial" w:hAnsi="Arial" w:cs="Arial"/>
          <w:sz w:val="22"/>
          <w:szCs w:val="22"/>
          <w:lang w:val="cs-CZ"/>
        </w:rPr>
        <w:t>održování pravidel pracovního řádu</w:t>
      </w:r>
    </w:p>
    <w:p w14:paraId="661479CB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Nekázeň dětí</w:t>
      </w:r>
    </w:p>
    <w:p w14:paraId="3A913FC1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Stereotypní pohled rodičů</w:t>
      </w:r>
    </w:p>
    <w:p w14:paraId="7147B53D" w14:textId="77777777" w:rsidR="00F4558D" w:rsidRPr="009058D6" w:rsidRDefault="00F4558D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Celkový stav společnosti, media</w:t>
      </w:r>
    </w:p>
    <w:p w14:paraId="6700D51A" w14:textId="77777777" w:rsidR="00571097" w:rsidRDefault="00AE39BF" w:rsidP="00B52472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Potírání sociálně patologických jevů</w:t>
      </w:r>
      <w:r w:rsidR="00676052" w:rsidRPr="009058D6">
        <w:rPr>
          <w:rFonts w:ascii="Arial" w:hAnsi="Arial" w:cs="Arial"/>
          <w:sz w:val="22"/>
          <w:szCs w:val="22"/>
          <w:lang w:val="cs-CZ"/>
        </w:rPr>
        <w:t xml:space="preserve"> – preventista ve škole</w:t>
      </w:r>
    </w:p>
    <w:p w14:paraId="25FC2EAC" w14:textId="77777777" w:rsidR="007D6297" w:rsidRPr="009058D6" w:rsidRDefault="007D6297" w:rsidP="00B52472">
      <w:pPr>
        <w:pStyle w:val="Odstavecseseznamem"/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5697495C" w14:textId="77777777" w:rsidR="0070252C" w:rsidRDefault="0070252C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04E63634" w14:textId="77777777" w:rsidR="0070252C" w:rsidRDefault="0070252C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70252C">
        <w:rPr>
          <w:rFonts w:ascii="Arial" w:hAnsi="Arial" w:cs="Arial"/>
          <w:bCs/>
          <w:sz w:val="22"/>
          <w:szCs w:val="22"/>
          <w:u w:val="single"/>
          <w:lang w:val="cs-CZ"/>
        </w:rPr>
        <w:t>ZÁKLADNÍ ŠKOLA</w:t>
      </w:r>
    </w:p>
    <w:p w14:paraId="0EBA0BF6" w14:textId="77777777" w:rsidR="00DE7BAB" w:rsidRDefault="00DE7BAB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12699025" w14:textId="77777777" w:rsidR="00253C15" w:rsidRPr="00FF05D0" w:rsidRDefault="00DE7BAB" w:rsidP="00FF05D0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FF05D0">
        <w:rPr>
          <w:rFonts w:ascii="Arial" w:hAnsi="Arial" w:cs="Arial"/>
          <w:b/>
          <w:sz w:val="22"/>
          <w:szCs w:val="22"/>
          <w:lang w:val="cs-CZ"/>
        </w:rPr>
        <w:t>Údaje o vzdělávání</w:t>
      </w:r>
    </w:p>
    <w:p w14:paraId="76CBA29F" w14:textId="77777777" w:rsidR="00DE7BAB" w:rsidRDefault="00DE7BAB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 w:rsidRPr="00DE7BAB">
        <w:rPr>
          <w:rFonts w:ascii="Arial" w:hAnsi="Arial" w:cs="Arial"/>
          <w:sz w:val="22"/>
          <w:szCs w:val="22"/>
          <w:lang w:val="cs-CZ"/>
        </w:rPr>
        <w:t>Vzdělávání po celý rok probíhalo ve dvou třídách</w:t>
      </w:r>
      <w:r>
        <w:rPr>
          <w:rFonts w:ascii="Arial" w:hAnsi="Arial" w:cs="Arial"/>
          <w:sz w:val="22"/>
          <w:szCs w:val="22"/>
          <w:lang w:val="cs-CZ"/>
        </w:rPr>
        <w:t>. V 1. třídě se vzdělávali žáci 1. a 2. ročníku v počtu dětí 11.</w:t>
      </w:r>
    </w:p>
    <w:p w14:paraId="7D2A9D07" w14:textId="77777777" w:rsidR="00DE7BAB" w:rsidRDefault="00DE7BAB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 2. třídě se vzdělávali žáci 3.,4.,5. ročníku v počtu dětí 13.</w:t>
      </w:r>
    </w:p>
    <w:p w14:paraId="66D70BB4" w14:textId="77777777" w:rsidR="00DE7BAB" w:rsidRDefault="00DE7BAB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Všichni žáci absolvovali celý školní rok a postoupili do dalšího ročníku bez výjimky. Do Základní školy ve Stonařově odchází 6 žáků z 5. ročníku.</w:t>
      </w:r>
    </w:p>
    <w:p w14:paraId="62E8E376" w14:textId="77777777" w:rsidR="00DE7BAB" w:rsidRDefault="00DE7BAB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Ve 2. třídě byli 2 žáci se speciálně vzdělávacími potřebami, z nichž každý měl přidělenu asistentku pedagoga. Dodatečně bylo uděleno opatření 2. </w:t>
      </w:r>
      <w:r w:rsidR="00BD384E">
        <w:rPr>
          <w:rFonts w:ascii="Arial" w:hAnsi="Arial" w:cs="Arial"/>
          <w:sz w:val="22"/>
          <w:szCs w:val="22"/>
          <w:lang w:val="cs-CZ"/>
        </w:rPr>
        <w:t>s</w:t>
      </w:r>
      <w:r>
        <w:rPr>
          <w:rFonts w:ascii="Arial" w:hAnsi="Arial" w:cs="Arial"/>
          <w:sz w:val="22"/>
          <w:szCs w:val="22"/>
          <w:lang w:val="cs-CZ"/>
        </w:rPr>
        <w:t>tupně podpůrného opatření pro dalšího žáka.</w:t>
      </w:r>
    </w:p>
    <w:p w14:paraId="1B6B155D" w14:textId="77777777" w:rsidR="00BD384E" w:rsidRDefault="00BD384E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 1. třídě byli integrováni 2 žáci s podpůrným opatřením 2.</w:t>
      </w:r>
    </w:p>
    <w:p w14:paraId="761F4F0C" w14:textId="77777777" w:rsidR="00BD384E" w:rsidRDefault="00BD384E" w:rsidP="00DE7BAB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2A287D64" w14:textId="77777777" w:rsidR="00BD384E" w:rsidRDefault="00BD384E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Žáci v obou třídách se vzdělávali podle vzdělávacího programu „Škola pro život“.</w:t>
      </w:r>
    </w:p>
    <w:p w14:paraId="6E5F2CE2" w14:textId="77777777" w:rsidR="00BD384E" w:rsidRPr="00DE7BAB" w:rsidRDefault="00BD384E" w:rsidP="00DE7BAB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Pracovali podle doporučených učebnic SPN.</w:t>
      </w:r>
    </w:p>
    <w:p w14:paraId="5449C5D9" w14:textId="77777777" w:rsidR="00253C15" w:rsidRDefault="00253C15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2D37F777" w14:textId="77777777" w:rsidR="0070252C" w:rsidRDefault="0070252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70252C">
        <w:rPr>
          <w:rFonts w:ascii="Arial" w:hAnsi="Arial" w:cs="Arial"/>
          <w:bCs/>
          <w:sz w:val="22"/>
          <w:szCs w:val="22"/>
          <w:lang w:val="cs-CZ"/>
        </w:rPr>
        <w:t>Ve školním roce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pracovaly v základní škole pedagogické pracovnice:</w:t>
      </w:r>
    </w:p>
    <w:p w14:paraId="571D5DB5" w14:textId="77777777" w:rsidR="0070252C" w:rsidRDefault="00B4428F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Ředite</w:t>
      </w:r>
      <w:r w:rsidR="00BD384E">
        <w:rPr>
          <w:rFonts w:ascii="Arial" w:hAnsi="Arial" w:cs="Arial"/>
          <w:bCs/>
          <w:sz w:val="22"/>
          <w:szCs w:val="22"/>
          <w:lang w:val="cs-CZ"/>
        </w:rPr>
        <w:t>lka ZŠ – kvalifikovaná, praxe 44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let</w:t>
      </w:r>
    </w:p>
    <w:p w14:paraId="1CA0BB8D" w14:textId="77777777" w:rsidR="00B4428F" w:rsidRDefault="00B4428F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1 učite</w:t>
      </w:r>
      <w:r w:rsidR="00BD384E">
        <w:rPr>
          <w:rFonts w:ascii="Arial" w:hAnsi="Arial" w:cs="Arial"/>
          <w:bCs/>
          <w:sz w:val="22"/>
          <w:szCs w:val="22"/>
          <w:lang w:val="cs-CZ"/>
        </w:rPr>
        <w:t>lka ZŠ – kvalifikovaná, praxe 38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let</w:t>
      </w:r>
    </w:p>
    <w:p w14:paraId="5D47DF0C" w14:textId="77777777" w:rsidR="00BD384E" w:rsidRDefault="00BD384E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1 učitelka ZŠ – kvalifikovaná, praxe </w:t>
      </w:r>
    </w:p>
    <w:p w14:paraId="2944AC7F" w14:textId="77777777" w:rsidR="00B4428F" w:rsidRDefault="00B4428F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3 učitelky ZŠ na úvazky </w:t>
      </w:r>
      <w:r w:rsidR="00BD384E">
        <w:rPr>
          <w:rFonts w:ascii="Arial" w:hAnsi="Arial" w:cs="Arial"/>
          <w:bCs/>
          <w:sz w:val="22"/>
          <w:szCs w:val="22"/>
          <w:lang w:val="cs-CZ"/>
        </w:rPr>
        <w:t>0,22</w:t>
      </w:r>
      <w:r w:rsidR="00FF05D0">
        <w:rPr>
          <w:rFonts w:ascii="Arial" w:hAnsi="Arial" w:cs="Arial"/>
          <w:bCs/>
          <w:sz w:val="22"/>
          <w:szCs w:val="22"/>
          <w:lang w:val="cs-CZ"/>
        </w:rPr>
        <w:t>; 0,8; a 1,00</w:t>
      </w:r>
    </w:p>
    <w:p w14:paraId="4A9A5582" w14:textId="77777777" w:rsidR="00B4428F" w:rsidRDefault="00B4428F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2 asistentky pedagoga – kvalifikované</w:t>
      </w:r>
    </w:p>
    <w:p w14:paraId="1DCF401C" w14:textId="77777777" w:rsidR="00B4428F" w:rsidRDefault="00D3083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3</w:t>
      </w:r>
      <w:r w:rsidR="00B4428F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>
        <w:rPr>
          <w:rFonts w:ascii="Arial" w:hAnsi="Arial" w:cs="Arial"/>
          <w:bCs/>
          <w:sz w:val="22"/>
          <w:szCs w:val="22"/>
          <w:lang w:val="cs-CZ"/>
        </w:rPr>
        <w:t>pracovníci</w:t>
      </w:r>
      <w:r w:rsidR="00B4428F">
        <w:rPr>
          <w:rFonts w:ascii="Arial" w:hAnsi="Arial" w:cs="Arial"/>
          <w:bCs/>
          <w:sz w:val="22"/>
          <w:szCs w:val="22"/>
          <w:lang w:val="cs-CZ"/>
        </w:rPr>
        <w:t xml:space="preserve"> na </w:t>
      </w:r>
      <w:r w:rsidR="00FF05D0">
        <w:rPr>
          <w:rFonts w:ascii="Arial" w:hAnsi="Arial" w:cs="Arial"/>
          <w:bCs/>
          <w:sz w:val="22"/>
          <w:szCs w:val="22"/>
          <w:lang w:val="cs-CZ"/>
        </w:rPr>
        <w:t>DPP</w:t>
      </w:r>
    </w:p>
    <w:p w14:paraId="32DB2A85" w14:textId="77777777" w:rsidR="005F216C" w:rsidRDefault="005F216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1CFAFA93" w14:textId="77777777" w:rsidR="005F216C" w:rsidRDefault="005F216C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5F216C">
        <w:rPr>
          <w:rFonts w:ascii="Arial" w:hAnsi="Arial" w:cs="Arial"/>
          <w:bCs/>
          <w:sz w:val="22"/>
          <w:szCs w:val="22"/>
          <w:u w:val="single"/>
          <w:lang w:val="cs-CZ"/>
        </w:rPr>
        <w:t>Školská rada pracovala ve složení:</w:t>
      </w:r>
    </w:p>
    <w:p w14:paraId="636B8D1A" w14:textId="77777777" w:rsidR="005F216C" w:rsidRDefault="005F216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5F216C">
        <w:rPr>
          <w:rFonts w:ascii="Arial" w:hAnsi="Arial" w:cs="Arial"/>
          <w:bCs/>
          <w:sz w:val="22"/>
          <w:szCs w:val="22"/>
          <w:lang w:val="cs-CZ"/>
        </w:rPr>
        <w:t xml:space="preserve">Roman </w:t>
      </w:r>
      <w:proofErr w:type="spellStart"/>
      <w:r w:rsidRPr="005F216C">
        <w:rPr>
          <w:rFonts w:ascii="Arial" w:hAnsi="Arial" w:cs="Arial"/>
          <w:bCs/>
          <w:sz w:val="22"/>
          <w:szCs w:val="22"/>
          <w:lang w:val="cs-CZ"/>
        </w:rPr>
        <w:t>Motáček</w:t>
      </w:r>
      <w:proofErr w:type="spellEnd"/>
      <w:r w:rsidRPr="005F216C">
        <w:rPr>
          <w:rFonts w:ascii="Arial" w:hAnsi="Arial" w:cs="Arial"/>
          <w:bCs/>
          <w:sz w:val="22"/>
          <w:szCs w:val="22"/>
          <w:lang w:val="cs-CZ"/>
        </w:rPr>
        <w:t xml:space="preserve"> </w:t>
      </w:r>
      <w:r>
        <w:rPr>
          <w:rFonts w:ascii="Arial" w:hAnsi="Arial" w:cs="Arial"/>
          <w:bCs/>
          <w:sz w:val="22"/>
          <w:szCs w:val="22"/>
          <w:lang w:val="cs-CZ"/>
        </w:rPr>
        <w:t>– předseda školské rady</w:t>
      </w:r>
    </w:p>
    <w:p w14:paraId="30110506" w14:textId="77777777" w:rsidR="005F216C" w:rsidRDefault="005F216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Kateřina Hávová – člen školské rady</w:t>
      </w:r>
    </w:p>
    <w:p w14:paraId="17FA8435" w14:textId="77777777" w:rsidR="005F216C" w:rsidRPr="005F216C" w:rsidRDefault="005F216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Mgr. Luďka Jandová – člen školské rady</w:t>
      </w:r>
    </w:p>
    <w:p w14:paraId="00AEB49B" w14:textId="77777777" w:rsidR="005727E7" w:rsidRDefault="005727E7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49535F7F" w14:textId="77777777" w:rsidR="005727E7" w:rsidRDefault="00FF05D0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Ve školním roce 2024-25</w:t>
      </w:r>
      <w:r w:rsidR="005727E7">
        <w:rPr>
          <w:rFonts w:ascii="Arial" w:hAnsi="Arial" w:cs="Arial"/>
          <w:bCs/>
          <w:sz w:val="22"/>
          <w:szCs w:val="22"/>
          <w:lang w:val="cs-CZ"/>
        </w:rPr>
        <w:t xml:space="preserve"> byla </w:t>
      </w:r>
      <w:r>
        <w:rPr>
          <w:rFonts w:ascii="Arial" w:hAnsi="Arial" w:cs="Arial"/>
          <w:bCs/>
          <w:sz w:val="22"/>
          <w:szCs w:val="22"/>
          <w:lang w:val="cs-CZ"/>
        </w:rPr>
        <w:t>škola dvoutřídní. Školní vzdělávací program „Škola pro život“</w:t>
      </w:r>
      <w:r w:rsidR="005727E7">
        <w:rPr>
          <w:rFonts w:ascii="Arial" w:hAnsi="Arial" w:cs="Arial"/>
          <w:bCs/>
          <w:sz w:val="22"/>
          <w:szCs w:val="22"/>
          <w:lang w:val="cs-CZ"/>
        </w:rPr>
        <w:t xml:space="preserve"> byl vytvořen podle rámcově vzdělávacího programu pro ZV. Učební plán byl ZŠ byl zpracován v souladu s učebním dokumentem, týdenní dotace jednotlivých předmě</w:t>
      </w:r>
      <w:r>
        <w:rPr>
          <w:rFonts w:ascii="Arial" w:hAnsi="Arial" w:cs="Arial"/>
          <w:bCs/>
          <w:sz w:val="22"/>
          <w:szCs w:val="22"/>
          <w:lang w:val="cs-CZ"/>
        </w:rPr>
        <w:t xml:space="preserve">tů byly dodrženy. </w:t>
      </w:r>
      <w:r>
        <w:rPr>
          <w:rFonts w:ascii="Arial" w:hAnsi="Arial" w:cs="Arial"/>
          <w:bCs/>
          <w:sz w:val="22"/>
          <w:szCs w:val="22"/>
          <w:lang w:val="cs-CZ"/>
        </w:rPr>
        <w:br/>
        <w:t xml:space="preserve">Učební osnovy byly učiteli </w:t>
      </w:r>
      <w:r w:rsidR="005727E7">
        <w:rPr>
          <w:rFonts w:ascii="Arial" w:hAnsi="Arial" w:cs="Arial"/>
          <w:bCs/>
          <w:sz w:val="22"/>
          <w:szCs w:val="22"/>
          <w:lang w:val="cs-CZ"/>
        </w:rPr>
        <w:t xml:space="preserve">rozpracovány do tematických plánů. Jejich plnění v průběhu školního roku bylo průběžně kontrolováno </w:t>
      </w:r>
      <w:r w:rsidR="00C23F28">
        <w:rPr>
          <w:rFonts w:ascii="Arial" w:hAnsi="Arial" w:cs="Arial"/>
          <w:bCs/>
          <w:sz w:val="22"/>
          <w:szCs w:val="22"/>
          <w:lang w:val="cs-CZ"/>
        </w:rPr>
        <w:br/>
      </w:r>
      <w:r w:rsidR="005727E7">
        <w:rPr>
          <w:rFonts w:ascii="Arial" w:hAnsi="Arial" w:cs="Arial"/>
          <w:bCs/>
          <w:sz w:val="22"/>
          <w:szCs w:val="22"/>
          <w:lang w:val="cs-CZ"/>
        </w:rPr>
        <w:t>při hospitacích a dle dostupné dokumentace v třídní knize. Kontrola naplňování učebních osnov a školního vzdělávacího programu byla účinná.</w:t>
      </w:r>
    </w:p>
    <w:p w14:paraId="1E836607" w14:textId="77777777" w:rsidR="005D63D3" w:rsidRPr="009058D6" w:rsidRDefault="00EB0DD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             </w:t>
      </w:r>
    </w:p>
    <w:p w14:paraId="31EDE626" w14:textId="77777777" w:rsidR="00F4558D" w:rsidRPr="00FF05D0" w:rsidRDefault="00F4558D" w:rsidP="00FF05D0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FF05D0">
        <w:rPr>
          <w:rFonts w:ascii="Arial" w:hAnsi="Arial" w:cs="Arial"/>
          <w:b/>
          <w:sz w:val="22"/>
          <w:szCs w:val="22"/>
          <w:lang w:val="cs-CZ"/>
        </w:rPr>
        <w:t xml:space="preserve">Průběh vzdělávání </w:t>
      </w:r>
    </w:p>
    <w:p w14:paraId="0EA2FDD9" w14:textId="77777777" w:rsidR="005727E7" w:rsidRDefault="005727E7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1DF13098" w14:textId="77777777" w:rsidR="005727E7" w:rsidRDefault="005727E7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5727E7">
        <w:rPr>
          <w:rFonts w:ascii="Arial" w:hAnsi="Arial" w:cs="Arial"/>
          <w:bCs/>
          <w:sz w:val="22"/>
          <w:szCs w:val="22"/>
          <w:lang w:val="cs-CZ"/>
        </w:rPr>
        <w:t>Konkrétní cíle v oblasti vzdělávání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a výchovy žáků byly promyšlené, konkrétní a splnitelné, </w:t>
      </w:r>
      <w:r w:rsidR="00C23F28">
        <w:rPr>
          <w:rFonts w:ascii="Arial" w:hAnsi="Arial" w:cs="Arial"/>
          <w:bCs/>
          <w:sz w:val="22"/>
          <w:szCs w:val="22"/>
          <w:lang w:val="cs-CZ"/>
        </w:rPr>
        <w:br/>
      </w:r>
      <w:r>
        <w:rPr>
          <w:rFonts w:ascii="Arial" w:hAnsi="Arial" w:cs="Arial"/>
          <w:bCs/>
          <w:sz w:val="22"/>
          <w:szCs w:val="22"/>
          <w:lang w:val="cs-CZ"/>
        </w:rPr>
        <w:t>a odpovídaly reálným možnostem školy.</w:t>
      </w:r>
    </w:p>
    <w:p w14:paraId="48E20AFD" w14:textId="77777777" w:rsidR="00035659" w:rsidRDefault="00035659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Příprava výuky</w:t>
      </w:r>
      <w:r w:rsidR="00FF05D0">
        <w:rPr>
          <w:rFonts w:ascii="Arial" w:hAnsi="Arial" w:cs="Arial"/>
          <w:bCs/>
          <w:sz w:val="22"/>
          <w:szCs w:val="22"/>
          <w:lang w:val="cs-CZ"/>
        </w:rPr>
        <w:t xml:space="preserve"> a plánování v 1. – 5</w:t>
      </w:r>
      <w:r w:rsidR="00B52472">
        <w:rPr>
          <w:rFonts w:ascii="Arial" w:hAnsi="Arial" w:cs="Arial"/>
          <w:bCs/>
          <w:sz w:val="22"/>
          <w:szCs w:val="22"/>
          <w:lang w:val="cs-CZ"/>
        </w:rPr>
        <w:t xml:space="preserve">. ročníku </w:t>
      </w:r>
      <w:r>
        <w:rPr>
          <w:rFonts w:ascii="Arial" w:hAnsi="Arial" w:cs="Arial"/>
          <w:bCs/>
          <w:sz w:val="22"/>
          <w:szCs w:val="22"/>
          <w:lang w:val="cs-CZ"/>
        </w:rPr>
        <w:t>probíhalo v rámci promyšlené metodiky jednotlivých přístupů a postupů. Plánování práce navíc zahrnovalo i řešení a zař</w:t>
      </w:r>
      <w:r w:rsidR="00B56634">
        <w:rPr>
          <w:rFonts w:ascii="Arial" w:hAnsi="Arial" w:cs="Arial"/>
          <w:bCs/>
          <w:sz w:val="22"/>
          <w:szCs w:val="22"/>
          <w:lang w:val="cs-CZ"/>
        </w:rPr>
        <w:t>a</w:t>
      </w:r>
      <w:r>
        <w:rPr>
          <w:rFonts w:ascii="Arial" w:hAnsi="Arial" w:cs="Arial"/>
          <w:bCs/>
          <w:sz w:val="22"/>
          <w:szCs w:val="22"/>
          <w:lang w:val="cs-CZ"/>
        </w:rPr>
        <w:t>zení problémových situací. Ve 3</w:t>
      </w:r>
      <w:r w:rsidR="00FF05D0">
        <w:rPr>
          <w:rFonts w:ascii="Arial" w:hAnsi="Arial" w:cs="Arial"/>
          <w:bCs/>
          <w:sz w:val="22"/>
          <w:szCs w:val="22"/>
          <w:lang w:val="cs-CZ"/>
        </w:rPr>
        <w:t>.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a 4.ročníku bylo navíc uplatněno zapojování práce na PC v jednotlivých předmětech, především českého jazyka a matematiky. Žákům byla vytvořena vlastní portfolia, do kterých si zakládali své práce z vyučovacích hodin.</w:t>
      </w:r>
    </w:p>
    <w:p w14:paraId="22CC6899" w14:textId="77777777" w:rsidR="00035659" w:rsidRDefault="00035659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Prostorové podmínky učeben byly vzhledem k nízkému počtu žáků ve třídě dostačující a společně s dostatkem učebních pomůcek pozitivně ovlivňovaly průběh vzdělávání. Jedna učebna byla vybavena počít</w:t>
      </w:r>
      <w:r w:rsidR="00B52472">
        <w:rPr>
          <w:rFonts w:ascii="Arial" w:hAnsi="Arial" w:cs="Arial"/>
          <w:bCs/>
          <w:sz w:val="22"/>
          <w:szCs w:val="22"/>
          <w:lang w:val="cs-CZ"/>
        </w:rPr>
        <w:t xml:space="preserve">ači s internetovým přístupem a </w:t>
      </w:r>
      <w:r>
        <w:rPr>
          <w:rFonts w:ascii="Arial" w:hAnsi="Arial" w:cs="Arial"/>
          <w:bCs/>
          <w:sz w:val="22"/>
          <w:szCs w:val="22"/>
          <w:lang w:val="cs-CZ"/>
        </w:rPr>
        <w:t xml:space="preserve">instalovanými učebními programy. Sloužila jako </w:t>
      </w:r>
      <w:r w:rsidR="00C23F28">
        <w:rPr>
          <w:rFonts w:ascii="Arial" w:hAnsi="Arial" w:cs="Arial"/>
          <w:bCs/>
          <w:sz w:val="22"/>
          <w:szCs w:val="22"/>
          <w:lang w:val="cs-CZ"/>
        </w:rPr>
        <w:br/>
      </w:r>
      <w:r>
        <w:rPr>
          <w:rFonts w:ascii="Arial" w:hAnsi="Arial" w:cs="Arial"/>
          <w:bCs/>
          <w:sz w:val="22"/>
          <w:szCs w:val="22"/>
          <w:lang w:val="cs-CZ"/>
        </w:rPr>
        <w:t>podpora činnostního učení ve vyučovacích hodinách a pomáhala zefektivňovat náročnou výuku ve třídě s více ročníky. Dále sloužila jako pozitivní motivace pro žáky.</w:t>
      </w:r>
    </w:p>
    <w:p w14:paraId="16D58383" w14:textId="77777777" w:rsidR="003F0FE4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Při vzdělávání žáci standartně využívali učebnice, didaktické pomůcky a další předem připravené materiály. Byli vedeni k samostatnosti při řešení zadávaných úkolů, byla využita i vzájemná spolupráce žáků a činnost ve skupině s konkrétní dělbou úkolů.</w:t>
      </w:r>
    </w:p>
    <w:p w14:paraId="1822E879" w14:textId="77777777" w:rsidR="003F0FE4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 hodinách probíhala snaha o vhodnou diferenciaci učiva s ohledem na individuální možnosti žáků.</w:t>
      </w:r>
    </w:p>
    <w:p w14:paraId="0E3D200F" w14:textId="77777777" w:rsidR="003F0FE4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lastRenderedPageBreak/>
        <w:t>Maximálně byl uplatňován individuální přístup a zároveň týmová spolupráce. To se projevilo i v sociálních vztazích mezi žáky. Starší žáci se starali o mladší a snažili se ochraňovat slabší.</w:t>
      </w:r>
    </w:p>
    <w:p w14:paraId="5A039878" w14:textId="77777777" w:rsidR="003D63A6" w:rsidRDefault="003D63A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56FD1633" w14:textId="77777777" w:rsidR="003D63A6" w:rsidRDefault="003D63A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Žáci jsou vedeni k samostatnosti, k zodpovědnosti a nebát se zeptat a vyjádřit svůj názor. Učí se prezentovat připravené referáty před třídou. Učí se pracovat týmově ve skupině – při skupinové práci být platným členem skupiny. Učí se objektivně hodnotit vlastní práci. Ve třídách panovalo klidné a tvořivé klima.</w:t>
      </w:r>
    </w:p>
    <w:p w14:paraId="46497DDD" w14:textId="77777777" w:rsidR="003F0FE4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Ve š</w:t>
      </w:r>
      <w:r w:rsidR="003D63A6">
        <w:rPr>
          <w:rFonts w:ascii="Arial" w:hAnsi="Arial" w:cs="Arial"/>
          <w:bCs/>
          <w:sz w:val="22"/>
          <w:szCs w:val="22"/>
          <w:lang w:val="cs-CZ"/>
        </w:rPr>
        <w:t>kole se vzdělávalo 5 žáků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se speciálně vzdělávacími potřebami, dva měli svoji asistentku pedagoga, která se jim ve spolupráci s třídní učitelkou systematicky celý rok věnovala. Tito žáci měli vypracovaný plán pedagogické podpory.</w:t>
      </w:r>
    </w:p>
    <w:p w14:paraId="0C6E713D" w14:textId="77777777" w:rsidR="003D63A6" w:rsidRDefault="003D63A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1 žák měl vypracovaný individuální plán.</w:t>
      </w:r>
    </w:p>
    <w:p w14:paraId="03FADE7F" w14:textId="77777777" w:rsidR="003F0FE4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Po celý rok aktivně pracovala výchovná poradkyně jak ve třídě ZŠ, tak i MŠ. Pomáhala žákům, dětem i jejich rodinám ve ztížených situacích. Blíže – hodnocení výchovné poradkyně.</w:t>
      </w:r>
    </w:p>
    <w:p w14:paraId="4A365D7E" w14:textId="77777777" w:rsidR="004C0A3E" w:rsidRDefault="003F0FE4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Dále pracovala metodička prevence sociálně patologických jevů. Vypracovala pro obě školy účinný preventivní program</w:t>
      </w:r>
      <w:r w:rsidR="0045371B">
        <w:rPr>
          <w:rFonts w:ascii="Arial" w:hAnsi="Arial" w:cs="Arial"/>
          <w:bCs/>
          <w:sz w:val="22"/>
          <w:szCs w:val="22"/>
          <w:lang w:val="cs-CZ"/>
        </w:rPr>
        <w:t xml:space="preserve">. V rámci její celoroční činnosti, kdy se řídila koncepcí metodika prevence, její aktivity byly jednorázové i dlouhodobé. </w:t>
      </w:r>
    </w:p>
    <w:p w14:paraId="22AD7CD2" w14:textId="77777777" w:rsidR="00D724A8" w:rsidRDefault="00D724A8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Problémové chování se vyskytuje u stále stejného žáka, vždy se problém řeší domluvou, případně je nastavena komunikace s otcem.</w:t>
      </w:r>
    </w:p>
    <w:p w14:paraId="749A5A27" w14:textId="77777777" w:rsidR="002A618C" w:rsidRDefault="002A618C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Celým školním rokem prolínala prevence sociálně-patologických jevů. Školní preventiva vypracoval podrobný preventivní program, podle kterého se s dětmi pracuje.</w:t>
      </w:r>
    </w:p>
    <w:p w14:paraId="60819083" w14:textId="77777777" w:rsidR="003D63A6" w:rsidRDefault="00D724A8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.</w:t>
      </w:r>
    </w:p>
    <w:p w14:paraId="6591E5A7" w14:textId="77777777" w:rsidR="004C0A3E" w:rsidRDefault="004C0A3E" w:rsidP="00FF05D0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4C0A3E">
        <w:rPr>
          <w:rFonts w:ascii="Arial" w:hAnsi="Arial" w:cs="Arial"/>
          <w:b/>
          <w:sz w:val="22"/>
          <w:szCs w:val="22"/>
          <w:lang w:val="cs-CZ"/>
        </w:rPr>
        <w:t>Výsledky vzdělávání</w:t>
      </w:r>
    </w:p>
    <w:p w14:paraId="29241F5F" w14:textId="77777777" w:rsidR="004C0A3E" w:rsidRDefault="003F7C3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j</w:t>
      </w:r>
      <w:r w:rsidR="004C0A3E" w:rsidRPr="004C0A3E">
        <w:rPr>
          <w:rFonts w:ascii="Arial" w:hAnsi="Arial" w:cs="Arial"/>
          <w:bCs/>
          <w:sz w:val="22"/>
          <w:szCs w:val="22"/>
          <w:lang w:val="cs-CZ"/>
        </w:rPr>
        <w:t>ednotlivých žáků byly 3x z</w:t>
      </w:r>
      <w:r w:rsidR="00B52472">
        <w:rPr>
          <w:rFonts w:ascii="Arial" w:hAnsi="Arial" w:cs="Arial"/>
          <w:bCs/>
          <w:sz w:val="22"/>
          <w:szCs w:val="22"/>
          <w:lang w:val="cs-CZ"/>
        </w:rPr>
        <w:t>a rok komunikovány s rodiči žáků</w:t>
      </w:r>
      <w:r w:rsidR="004C0A3E">
        <w:rPr>
          <w:rFonts w:ascii="Arial" w:hAnsi="Arial" w:cs="Arial"/>
          <w:bCs/>
          <w:sz w:val="22"/>
          <w:szCs w:val="22"/>
          <w:lang w:val="cs-CZ"/>
        </w:rPr>
        <w:t xml:space="preserve">. </w:t>
      </w:r>
    </w:p>
    <w:p w14:paraId="69D441F9" w14:textId="77777777" w:rsidR="004C0A3E" w:rsidRDefault="004C0A3E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Výsledky vzdělávání odpovídaly celoroční systematické práci, jak bylo uvedeno v kapitole </w:t>
      </w:r>
      <w:r w:rsidR="00C23F28">
        <w:rPr>
          <w:rFonts w:ascii="Arial" w:hAnsi="Arial" w:cs="Arial"/>
          <w:bCs/>
          <w:sz w:val="22"/>
          <w:szCs w:val="22"/>
          <w:lang w:val="cs-CZ"/>
        </w:rPr>
        <w:br/>
      </w:r>
      <w:r w:rsidR="003F7C36">
        <w:rPr>
          <w:rFonts w:ascii="Arial" w:hAnsi="Arial" w:cs="Arial"/>
          <w:bCs/>
          <w:sz w:val="22"/>
          <w:szCs w:val="22"/>
          <w:lang w:val="cs-CZ"/>
        </w:rPr>
        <w:t>o průběhu vzdělávání.</w:t>
      </w:r>
    </w:p>
    <w:p w14:paraId="0EF3CBB8" w14:textId="77777777" w:rsidR="003F7C36" w:rsidRDefault="003F7C3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Většina žáků ukončila školní rok s vyznamenáním.</w:t>
      </w:r>
    </w:p>
    <w:p w14:paraId="39DB18A7" w14:textId="77777777" w:rsidR="00D724A8" w:rsidRPr="004C0A3E" w:rsidRDefault="00D724A8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Většina žáků na konci II. pololetí byla oceněna Pochvalou třídního učitele.</w:t>
      </w:r>
    </w:p>
    <w:p w14:paraId="254D8B19" w14:textId="77777777" w:rsidR="009D0258" w:rsidRPr="009D0258" w:rsidRDefault="009D0258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2ADDFC0D" w14:textId="77777777" w:rsidR="009D0258" w:rsidRPr="00E31216" w:rsidRDefault="009D0258" w:rsidP="00FF05D0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9D0258">
        <w:rPr>
          <w:rFonts w:ascii="Arial" w:hAnsi="Arial" w:cs="Arial"/>
          <w:b/>
          <w:sz w:val="22"/>
          <w:szCs w:val="22"/>
          <w:lang w:val="cs-CZ"/>
        </w:rPr>
        <w:t>Zapojení do soutěží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32"/>
        <w:gridCol w:w="3132"/>
        <w:gridCol w:w="3132"/>
      </w:tblGrid>
      <w:tr w:rsidR="009D0258" w14:paraId="6D0CD51A" w14:textId="77777777" w:rsidTr="009D0258">
        <w:tc>
          <w:tcPr>
            <w:tcW w:w="3132" w:type="dxa"/>
          </w:tcPr>
          <w:p w14:paraId="211B3A85" w14:textId="77777777" w:rsidR="009D0258" w:rsidRDefault="009D0258" w:rsidP="00B52472">
            <w:pPr>
              <w:jc w:val="both"/>
              <w:rPr>
                <w:rFonts w:ascii="Arial" w:hAnsi="Arial" w:cs="Arial"/>
                <w:b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s-CZ"/>
              </w:rPr>
              <w:t>Název soutěže</w:t>
            </w:r>
          </w:p>
        </w:tc>
        <w:tc>
          <w:tcPr>
            <w:tcW w:w="3132" w:type="dxa"/>
          </w:tcPr>
          <w:p w14:paraId="2CA0B1D8" w14:textId="77777777" w:rsidR="009D0258" w:rsidRDefault="009D0258" w:rsidP="00B52472">
            <w:pPr>
              <w:jc w:val="both"/>
              <w:rPr>
                <w:rFonts w:ascii="Arial" w:hAnsi="Arial" w:cs="Arial"/>
                <w:b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s-CZ"/>
              </w:rPr>
              <w:t>Počet žáků</w:t>
            </w:r>
          </w:p>
        </w:tc>
        <w:tc>
          <w:tcPr>
            <w:tcW w:w="3132" w:type="dxa"/>
          </w:tcPr>
          <w:p w14:paraId="2BD387C8" w14:textId="77777777" w:rsidR="009D0258" w:rsidRDefault="009D0258" w:rsidP="00B52472">
            <w:pPr>
              <w:jc w:val="both"/>
              <w:rPr>
                <w:rFonts w:ascii="Arial" w:hAnsi="Arial" w:cs="Arial"/>
                <w:b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cs-CZ"/>
              </w:rPr>
              <w:t>Umístění</w:t>
            </w:r>
          </w:p>
        </w:tc>
      </w:tr>
      <w:tr w:rsidR="009D0258" w14:paraId="6A216234" w14:textId="77777777" w:rsidTr="009D0258">
        <w:tc>
          <w:tcPr>
            <w:tcW w:w="3132" w:type="dxa"/>
          </w:tcPr>
          <w:p w14:paraId="2058314C" w14:textId="77777777" w:rsidR="009D0258" w:rsidRPr="009D0258" w:rsidRDefault="003D63A6" w:rsidP="00B524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t xml:space="preserve">ZOO </w:t>
            </w:r>
            <w:proofErr w:type="spellStart"/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t>kvízování</w:t>
            </w:r>
            <w:proofErr w:type="spellEnd"/>
          </w:p>
        </w:tc>
        <w:tc>
          <w:tcPr>
            <w:tcW w:w="3132" w:type="dxa"/>
          </w:tcPr>
          <w:p w14:paraId="7267E4FB" w14:textId="77777777" w:rsidR="009D0258" w:rsidRPr="009D0258" w:rsidRDefault="009D0258" w:rsidP="00B524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 w:rsidRPr="009D0258">
              <w:rPr>
                <w:rFonts w:ascii="Arial" w:hAnsi="Arial" w:cs="Arial"/>
                <w:bCs/>
                <w:sz w:val="22"/>
                <w:szCs w:val="22"/>
                <w:lang w:val="cs-CZ"/>
              </w:rPr>
              <w:t>16</w:t>
            </w:r>
          </w:p>
        </w:tc>
        <w:tc>
          <w:tcPr>
            <w:tcW w:w="3132" w:type="dxa"/>
          </w:tcPr>
          <w:p w14:paraId="16C8701D" w14:textId="77777777" w:rsidR="009D0258" w:rsidRDefault="00D724A8" w:rsidP="00B52472">
            <w:pPr>
              <w:jc w:val="both"/>
              <w:rPr>
                <w:rFonts w:ascii="Arial" w:hAnsi="Arial" w:cs="Arial"/>
                <w:sz w:val="22"/>
                <w:szCs w:val="22"/>
                <w:lang w:val="cs-CZ"/>
              </w:rPr>
            </w:pPr>
            <w:r w:rsidRPr="00D724A8">
              <w:rPr>
                <w:rFonts w:ascii="Arial" w:hAnsi="Arial" w:cs="Arial"/>
                <w:sz w:val="22"/>
                <w:szCs w:val="22"/>
                <w:lang w:val="cs-CZ"/>
              </w:rPr>
              <w:t xml:space="preserve">1.-2. </w:t>
            </w:r>
            <w:r>
              <w:rPr>
                <w:rFonts w:ascii="Arial" w:hAnsi="Arial" w:cs="Arial"/>
                <w:sz w:val="22"/>
                <w:szCs w:val="22"/>
                <w:lang w:val="cs-CZ"/>
              </w:rPr>
              <w:t>t</w:t>
            </w:r>
            <w:r w:rsidRPr="00D724A8">
              <w:rPr>
                <w:rFonts w:ascii="Arial" w:hAnsi="Arial" w:cs="Arial"/>
                <w:sz w:val="22"/>
                <w:szCs w:val="22"/>
                <w:lang w:val="cs-CZ"/>
              </w:rPr>
              <w:t>řída – 33. Místo</w:t>
            </w:r>
          </w:p>
          <w:p w14:paraId="2281D6FD" w14:textId="77777777" w:rsidR="00D724A8" w:rsidRPr="00D724A8" w:rsidRDefault="00D724A8" w:rsidP="00B52472">
            <w:pPr>
              <w:jc w:val="both"/>
              <w:rPr>
                <w:rFonts w:ascii="Arial" w:hAnsi="Arial" w:cs="Arial"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lastRenderedPageBreak/>
              <w:t>3. – 5.třída – 19 místo</w:t>
            </w:r>
          </w:p>
        </w:tc>
      </w:tr>
      <w:tr w:rsidR="009D0258" w14:paraId="72614E19" w14:textId="77777777" w:rsidTr="009D0258">
        <w:tc>
          <w:tcPr>
            <w:tcW w:w="3132" w:type="dxa"/>
          </w:tcPr>
          <w:p w14:paraId="1DC14ADF" w14:textId="77777777" w:rsidR="009D0258" w:rsidRPr="00B32B22" w:rsidRDefault="00D724A8" w:rsidP="00B524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lastRenderedPageBreak/>
              <w:t>Pěvecká soutěž „Vyskytenský slavík“</w:t>
            </w:r>
          </w:p>
        </w:tc>
        <w:tc>
          <w:tcPr>
            <w:tcW w:w="3132" w:type="dxa"/>
          </w:tcPr>
          <w:p w14:paraId="1B6208A8" w14:textId="77777777" w:rsidR="009D0258" w:rsidRPr="00D724A8" w:rsidRDefault="00D724A8" w:rsidP="00D724A8">
            <w:pPr>
              <w:pStyle w:val="Odstavecseseznamem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 w:rsidRPr="00D724A8">
              <w:rPr>
                <w:rFonts w:ascii="Arial" w:hAnsi="Arial" w:cs="Arial"/>
                <w:bCs/>
                <w:sz w:val="22"/>
                <w:szCs w:val="22"/>
                <w:lang w:val="cs-CZ"/>
              </w:rPr>
              <w:t>žákyně ve 2 kategoriích</w:t>
            </w:r>
          </w:p>
        </w:tc>
        <w:tc>
          <w:tcPr>
            <w:tcW w:w="3132" w:type="dxa"/>
          </w:tcPr>
          <w:p w14:paraId="1AF2DEFD" w14:textId="77777777" w:rsidR="009D0258" w:rsidRPr="00D724A8" w:rsidRDefault="00D724A8" w:rsidP="00D724A8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t>3.</w:t>
            </w:r>
            <w:r w:rsidR="00B32B22" w:rsidRPr="00D724A8">
              <w:rPr>
                <w:rFonts w:ascii="Arial" w:hAnsi="Arial" w:cs="Arial"/>
                <w:bCs/>
                <w:sz w:val="22"/>
                <w:szCs w:val="22"/>
                <w:lang w:val="cs-CZ"/>
              </w:rPr>
              <w:t>místo v</w:t>
            </w:r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t> </w:t>
            </w:r>
            <w:r w:rsidR="00B32B22" w:rsidRPr="00D724A8">
              <w:rPr>
                <w:rFonts w:ascii="Arial" w:hAnsi="Arial" w:cs="Arial"/>
                <w:bCs/>
                <w:sz w:val="22"/>
                <w:szCs w:val="22"/>
                <w:lang w:val="cs-CZ"/>
              </w:rPr>
              <w:t>kategorii</w:t>
            </w:r>
            <w:r>
              <w:rPr>
                <w:rFonts w:ascii="Arial" w:hAnsi="Arial" w:cs="Arial"/>
                <w:bCs/>
                <w:sz w:val="22"/>
                <w:szCs w:val="22"/>
                <w:lang w:val="cs-CZ"/>
              </w:rPr>
              <w:t xml:space="preserve"> 6-8 let</w:t>
            </w:r>
          </w:p>
        </w:tc>
      </w:tr>
      <w:tr w:rsidR="009D0258" w14:paraId="2BD7DF2E" w14:textId="77777777" w:rsidTr="009D0258">
        <w:tc>
          <w:tcPr>
            <w:tcW w:w="3132" w:type="dxa"/>
          </w:tcPr>
          <w:p w14:paraId="19FE0C25" w14:textId="77777777" w:rsidR="009D0258" w:rsidRPr="00B32B22" w:rsidRDefault="00B32B22" w:rsidP="00B524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 w:rsidRPr="00B32B22">
              <w:rPr>
                <w:rFonts w:ascii="Arial" w:hAnsi="Arial" w:cs="Arial"/>
                <w:bCs/>
                <w:sz w:val="22"/>
                <w:szCs w:val="22"/>
                <w:lang w:val="cs-CZ"/>
              </w:rPr>
              <w:t>Turnaj tří škol</w:t>
            </w:r>
          </w:p>
        </w:tc>
        <w:tc>
          <w:tcPr>
            <w:tcW w:w="3132" w:type="dxa"/>
          </w:tcPr>
          <w:p w14:paraId="4224B30B" w14:textId="77777777" w:rsidR="009D0258" w:rsidRPr="00B32B22" w:rsidRDefault="00B32B22" w:rsidP="00B52472">
            <w:p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 w:rsidRPr="00B32B22">
              <w:rPr>
                <w:rFonts w:ascii="Arial" w:hAnsi="Arial" w:cs="Arial"/>
                <w:bCs/>
                <w:sz w:val="22"/>
                <w:szCs w:val="22"/>
                <w:lang w:val="cs-CZ"/>
              </w:rPr>
              <w:t xml:space="preserve">  </w:t>
            </w:r>
            <w:r w:rsidR="00D724A8">
              <w:rPr>
                <w:rFonts w:ascii="Arial" w:hAnsi="Arial" w:cs="Arial"/>
                <w:bCs/>
                <w:sz w:val="22"/>
                <w:szCs w:val="22"/>
                <w:lang w:val="cs-CZ"/>
              </w:rPr>
              <w:t>24</w:t>
            </w:r>
          </w:p>
        </w:tc>
        <w:tc>
          <w:tcPr>
            <w:tcW w:w="3132" w:type="dxa"/>
          </w:tcPr>
          <w:p w14:paraId="14F59167" w14:textId="77777777" w:rsidR="009D0258" w:rsidRPr="00B32B22" w:rsidRDefault="00B32B22" w:rsidP="00B52472">
            <w:pPr>
              <w:pStyle w:val="Odstavecseseznamem"/>
              <w:numPr>
                <w:ilvl w:val="0"/>
                <w:numId w:val="25"/>
              </w:numPr>
              <w:jc w:val="both"/>
              <w:rPr>
                <w:rFonts w:ascii="Arial" w:hAnsi="Arial" w:cs="Arial"/>
                <w:bCs/>
                <w:sz w:val="22"/>
                <w:szCs w:val="22"/>
                <w:lang w:val="cs-CZ"/>
              </w:rPr>
            </w:pPr>
            <w:r w:rsidRPr="00B32B22">
              <w:rPr>
                <w:rFonts w:ascii="Arial" w:hAnsi="Arial" w:cs="Arial"/>
                <w:bCs/>
                <w:sz w:val="22"/>
                <w:szCs w:val="22"/>
                <w:lang w:val="cs-CZ"/>
              </w:rPr>
              <w:t>místo ve vybíjené</w:t>
            </w:r>
          </w:p>
        </w:tc>
      </w:tr>
    </w:tbl>
    <w:p w14:paraId="1399BB7C" w14:textId="77777777" w:rsidR="002A618C" w:rsidRDefault="002A618C" w:rsidP="00E31216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0BBA3A60" w14:textId="77777777" w:rsidR="002A618C" w:rsidRDefault="002A618C" w:rsidP="00E31216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025E1C71" w14:textId="77777777" w:rsidR="00D724A8" w:rsidRDefault="00D724A8" w:rsidP="00D724A8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  <w:b/>
          <w:noProof/>
          <w:sz w:val="22"/>
          <w:szCs w:val="22"/>
          <w:lang w:val="cs-CZ" w:eastAsia="cs-CZ"/>
        </w:rPr>
      </w:pPr>
      <w:r>
        <w:rPr>
          <w:rFonts w:ascii="Arial" w:hAnsi="Arial" w:cs="Arial"/>
          <w:b/>
          <w:noProof/>
          <w:sz w:val="22"/>
          <w:szCs w:val="22"/>
          <w:lang w:val="cs-CZ" w:eastAsia="cs-CZ"/>
        </w:rPr>
        <w:t>Ostatní aktivity školy</w:t>
      </w:r>
    </w:p>
    <w:p w14:paraId="6F75CAED" w14:textId="77777777" w:rsidR="00D724A8" w:rsidRDefault="00D724A8" w:rsidP="00D724A8">
      <w:pPr>
        <w:jc w:val="both"/>
        <w:rPr>
          <w:rFonts w:ascii="Arial" w:hAnsi="Arial" w:cs="Arial"/>
          <w:noProof/>
          <w:sz w:val="22"/>
          <w:szCs w:val="22"/>
          <w:lang w:val="cs-CZ" w:eastAsia="cs-CZ"/>
        </w:rPr>
      </w:pPr>
      <w:r w:rsidRPr="00784DA3">
        <w:rPr>
          <w:rFonts w:ascii="Arial" w:hAnsi="Arial" w:cs="Arial"/>
          <w:noProof/>
          <w:sz w:val="22"/>
          <w:szCs w:val="22"/>
          <w:u w:val="single"/>
          <w:lang w:val="cs-CZ" w:eastAsia="cs-CZ"/>
        </w:rPr>
        <w:t>Projekty</w:t>
      </w:r>
      <w:r w:rsidRPr="00D724A8">
        <w:rPr>
          <w:rFonts w:ascii="Arial" w:hAnsi="Arial" w:cs="Arial"/>
          <w:noProof/>
          <w:sz w:val="22"/>
          <w:szCs w:val="22"/>
          <w:lang w:val="cs-CZ" w:eastAsia="cs-CZ"/>
        </w:rPr>
        <w:t>: pro</w:t>
      </w:r>
      <w:r>
        <w:rPr>
          <w:rFonts w:ascii="Arial" w:hAnsi="Arial" w:cs="Arial"/>
          <w:noProof/>
          <w:sz w:val="22"/>
          <w:szCs w:val="22"/>
          <w:lang w:val="cs-CZ" w:eastAsia="cs-CZ"/>
        </w:rPr>
        <w:t xml:space="preserve"> žáky II. třídy bylo vytvořeno několik projektů</w:t>
      </w:r>
      <w:r w:rsidR="00784DA3">
        <w:rPr>
          <w:rFonts w:ascii="Arial" w:hAnsi="Arial" w:cs="Arial"/>
          <w:noProof/>
          <w:sz w:val="22"/>
          <w:szCs w:val="22"/>
          <w:lang w:val="cs-CZ" w:eastAsia="cs-CZ"/>
        </w:rPr>
        <w:t xml:space="preserve"> v rámci hodin literární výchovy, slohu, vlastivědy, výtvarné výchovy a pracovních činností.</w:t>
      </w:r>
    </w:p>
    <w:p w14:paraId="14F6E8EE" w14:textId="77777777" w:rsidR="00784DA3" w:rsidRDefault="00784DA3" w:rsidP="00D724A8">
      <w:pPr>
        <w:jc w:val="both"/>
        <w:rPr>
          <w:rFonts w:ascii="Arial" w:hAnsi="Arial" w:cs="Arial"/>
          <w:noProof/>
          <w:sz w:val="22"/>
          <w:szCs w:val="22"/>
          <w:lang w:val="cs-CZ" w:eastAsia="cs-CZ"/>
        </w:rPr>
      </w:pPr>
      <w:r w:rsidRPr="00784DA3">
        <w:rPr>
          <w:rFonts w:ascii="Arial" w:hAnsi="Arial" w:cs="Arial"/>
          <w:noProof/>
          <w:sz w:val="22"/>
          <w:szCs w:val="22"/>
          <w:u w:val="single"/>
          <w:lang w:val="cs-CZ" w:eastAsia="cs-CZ"/>
        </w:rPr>
        <w:t>V rámci projektu OP JAK</w:t>
      </w:r>
      <w:r>
        <w:rPr>
          <w:rFonts w:ascii="Arial" w:hAnsi="Arial" w:cs="Arial"/>
          <w:noProof/>
          <w:sz w:val="22"/>
          <w:szCs w:val="22"/>
          <w:lang w:val="cs-CZ" w:eastAsia="cs-CZ"/>
        </w:rPr>
        <w:t xml:space="preserve"> ve 2. pololetí proběhlo doučování žáků ohrožených školním neúspěchem.</w:t>
      </w:r>
    </w:p>
    <w:p w14:paraId="5F529C32" w14:textId="77777777" w:rsidR="00784DA3" w:rsidRDefault="00784DA3" w:rsidP="00D724A8">
      <w:pPr>
        <w:jc w:val="both"/>
        <w:rPr>
          <w:rFonts w:ascii="Arial" w:hAnsi="Arial" w:cs="Arial"/>
          <w:noProof/>
          <w:sz w:val="22"/>
          <w:szCs w:val="22"/>
          <w:lang w:val="cs-CZ" w:eastAsia="cs-CZ"/>
        </w:rPr>
      </w:pPr>
      <w:r w:rsidRPr="00784DA3">
        <w:rPr>
          <w:rFonts w:ascii="Arial" w:hAnsi="Arial" w:cs="Arial"/>
          <w:noProof/>
          <w:sz w:val="22"/>
          <w:szCs w:val="22"/>
          <w:u w:val="single"/>
          <w:lang w:val="cs-CZ" w:eastAsia="cs-CZ"/>
        </w:rPr>
        <w:t>Mimovyučovací aktivit</w:t>
      </w:r>
      <w:r>
        <w:rPr>
          <w:rFonts w:ascii="Arial" w:hAnsi="Arial" w:cs="Arial"/>
          <w:noProof/>
          <w:sz w:val="22"/>
          <w:szCs w:val="22"/>
          <w:u w:val="single"/>
          <w:lang w:val="cs-CZ" w:eastAsia="cs-CZ"/>
        </w:rPr>
        <w:t>a</w:t>
      </w:r>
      <w:r>
        <w:rPr>
          <w:rFonts w:ascii="Arial" w:hAnsi="Arial" w:cs="Arial"/>
          <w:noProof/>
          <w:sz w:val="22"/>
          <w:szCs w:val="22"/>
          <w:lang w:val="cs-CZ" w:eastAsia="cs-CZ"/>
        </w:rPr>
        <w:t>: římsko-katolické náboženství pro 7 žáků</w:t>
      </w:r>
    </w:p>
    <w:p w14:paraId="7F3F0AAB" w14:textId="77777777" w:rsidR="00784DA3" w:rsidRDefault="00784DA3" w:rsidP="00D724A8">
      <w:pPr>
        <w:jc w:val="both"/>
        <w:rPr>
          <w:rFonts w:ascii="Arial" w:hAnsi="Arial" w:cs="Arial"/>
          <w:noProof/>
          <w:sz w:val="22"/>
          <w:szCs w:val="22"/>
          <w:lang w:val="cs-CZ" w:eastAsia="cs-CZ"/>
        </w:rPr>
      </w:pPr>
      <w:r w:rsidRPr="00784DA3">
        <w:rPr>
          <w:rFonts w:ascii="Arial" w:hAnsi="Arial" w:cs="Arial"/>
          <w:noProof/>
          <w:sz w:val="22"/>
          <w:szCs w:val="22"/>
          <w:u w:val="single"/>
          <w:lang w:val="cs-CZ" w:eastAsia="cs-CZ"/>
        </w:rPr>
        <w:t>Plaveckého výcviku</w:t>
      </w:r>
      <w:r>
        <w:rPr>
          <w:rFonts w:ascii="Arial" w:hAnsi="Arial" w:cs="Arial"/>
          <w:noProof/>
          <w:sz w:val="22"/>
          <w:szCs w:val="22"/>
          <w:lang w:val="cs-CZ" w:eastAsia="cs-CZ"/>
        </w:rPr>
        <w:t xml:space="preserve"> se v tomto školním roce zúčastnili povinně žáci 3. a 4. ročníku.</w:t>
      </w:r>
    </w:p>
    <w:p w14:paraId="30894087" w14:textId="77777777" w:rsidR="00784DA3" w:rsidRPr="00D724A8" w:rsidRDefault="00784DA3" w:rsidP="00D724A8">
      <w:pPr>
        <w:jc w:val="both"/>
        <w:rPr>
          <w:rFonts w:ascii="Arial" w:hAnsi="Arial" w:cs="Arial"/>
          <w:noProof/>
          <w:sz w:val="22"/>
          <w:szCs w:val="22"/>
          <w:lang w:val="cs-CZ" w:eastAsia="cs-CZ"/>
        </w:rPr>
      </w:pPr>
    </w:p>
    <w:p w14:paraId="1C7D3F01" w14:textId="77777777" w:rsidR="006B0B90" w:rsidRDefault="00E31216" w:rsidP="00B52472">
      <w:p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E31216">
        <w:rPr>
          <w:rFonts w:ascii="Arial" w:hAnsi="Arial" w:cs="Arial"/>
          <w:b/>
          <w:noProof/>
          <w:sz w:val="22"/>
          <w:szCs w:val="22"/>
          <w:lang w:val="cs-CZ" w:eastAsia="cs-CZ"/>
        </w:rPr>
        <w:lastRenderedPageBreak/>
        <w:drawing>
          <wp:inline distT="0" distB="0" distL="0" distR="0" wp14:anchorId="248A2E1E" wp14:editId="6417FE8D">
            <wp:extent cx="5972810" cy="447738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6D98A" w14:textId="77777777" w:rsidR="0082708A" w:rsidRDefault="0082708A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3234443F" w14:textId="77777777" w:rsidR="0082708A" w:rsidRDefault="0082708A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1A2AF8CF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7D97E175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6B1318D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16C6C55E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628E6423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0BA48D60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2D05C9D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E7DCA7A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ACD832F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92E8C3F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19C7357D" w14:textId="77777777" w:rsidR="00F046BA" w:rsidRDefault="00B56634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82708A">
        <w:rPr>
          <w:rFonts w:ascii="Arial" w:hAnsi="Arial" w:cs="Arial"/>
          <w:bCs/>
          <w:sz w:val="22"/>
          <w:szCs w:val="22"/>
          <w:u w:val="single"/>
          <w:lang w:val="cs-CZ"/>
        </w:rPr>
        <w:lastRenderedPageBreak/>
        <w:t>MATEŘSKÁ ŠKOLA</w:t>
      </w:r>
    </w:p>
    <w:p w14:paraId="0A5BC5C5" w14:textId="77777777" w:rsidR="0082708A" w:rsidRPr="0082708A" w:rsidRDefault="0082708A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7DBEC35F" w14:textId="77777777" w:rsidR="00F046BA" w:rsidRPr="00F046BA" w:rsidRDefault="00F046BA" w:rsidP="00F0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 w:rsidRPr="00F046BA">
        <w:rPr>
          <w:rFonts w:ascii="Times New Roman" w:eastAsia="Times New Roman" w:hAnsi="Times New Roman"/>
          <w:noProof/>
          <w:sz w:val="24"/>
          <w:szCs w:val="24"/>
          <w:lang w:val="cs-CZ" w:eastAsia="cs-CZ"/>
        </w:rPr>
        <w:drawing>
          <wp:inline distT="0" distB="0" distL="0" distR="0" wp14:anchorId="078D5645" wp14:editId="54334FE2">
            <wp:extent cx="7000404" cy="387667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232" cy="389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052E" w14:textId="4F5CC0E1" w:rsidR="00B56634" w:rsidRPr="0082708A" w:rsidRDefault="005D0DE6" w:rsidP="0082708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val="cs-CZ" w:eastAsia="cs-CZ"/>
        </w:rPr>
        <mc:AlternateContent>
          <mc:Choice Requires="wps">
            <w:drawing>
              <wp:inline distT="0" distB="0" distL="0" distR="0" wp14:anchorId="4F8C817E" wp14:editId="611DCD60">
                <wp:extent cx="304800" cy="304800"/>
                <wp:effectExtent l="4445" t="0" r="0" b="3810"/>
                <wp:docPr id="10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B666B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NB5wEAAMU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HcvjYOAZ3Wwj&#10;5tJimfQZfaj42pN/pNRh8A+ovgfh8LYD1+qb4Fllfs/PTyEiHDsNDROdJ4jiGUZyAqOJzfgJGy4I&#10;XDCrtzc0pBqsi9jnIR3OQ9L7KBQHX5fLq5K5Kk4d7VQBqtNjTyF+0DiIZNSSmF0Gh91DiNPV05VU&#10;y+G97XuOQ9W7ZwHGTJFMPvGdpNhgc2DuhNMu8e6z0SH9lGLkPapl+LEF0lL0Hx33/36+XKbFy87y&#10;zbsFO3SZ2VxmwCmGqmWUYjJv47SsW0+27bLME8c0JGNzP0nPidWRLO9KVuS412kZL/186/fvW/8C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g5xTQe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0A857E52" w14:textId="77777777" w:rsidR="00253C15" w:rsidRDefault="00253C15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3E4BC3A4" w14:textId="77777777" w:rsidR="00253C15" w:rsidRDefault="00253C15" w:rsidP="0082708A">
      <w:pPr>
        <w:pStyle w:val="Odstavecseseznamem"/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9058D6">
        <w:rPr>
          <w:rFonts w:ascii="Arial" w:hAnsi="Arial" w:cs="Arial"/>
          <w:b/>
          <w:sz w:val="22"/>
          <w:szCs w:val="22"/>
          <w:lang w:val="cs-CZ"/>
        </w:rPr>
        <w:t>Podmínky ke vzdělávání</w:t>
      </w:r>
    </w:p>
    <w:p w14:paraId="7B9D38BA" w14:textId="77777777" w:rsidR="00253C15" w:rsidRDefault="00253C15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599622B7" w14:textId="77777777" w:rsidR="007C40F3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P</w:t>
      </w:r>
      <w:r w:rsidR="007C40F3" w:rsidRPr="00253C15">
        <w:rPr>
          <w:rFonts w:ascii="Arial" w:hAnsi="Arial" w:cs="Arial"/>
          <w:sz w:val="22"/>
          <w:szCs w:val="22"/>
          <w:lang w:val="cs-CZ"/>
        </w:rPr>
        <w:t xml:space="preserve">ředškolní vzdělávání v naší škole je nastaveno pro děti v běžné </w:t>
      </w:r>
      <w:r w:rsidR="00610353" w:rsidRPr="00253C15">
        <w:rPr>
          <w:rFonts w:ascii="Arial" w:hAnsi="Arial" w:cs="Arial"/>
          <w:sz w:val="22"/>
          <w:szCs w:val="22"/>
          <w:lang w:val="cs-CZ"/>
        </w:rPr>
        <w:t xml:space="preserve">docházce do mateřské </w:t>
      </w:r>
      <w:r w:rsidR="007C40F3" w:rsidRPr="00253C15">
        <w:rPr>
          <w:rFonts w:ascii="Arial" w:hAnsi="Arial" w:cs="Arial"/>
          <w:sz w:val="22"/>
          <w:szCs w:val="22"/>
          <w:lang w:val="cs-CZ"/>
        </w:rPr>
        <w:t>školy, pro děti v povinném předškolním vzdělávání, pro děti mladší 3 let</w:t>
      </w:r>
      <w:r w:rsidR="00B56634" w:rsidRPr="00253C15">
        <w:rPr>
          <w:rFonts w:ascii="Arial" w:hAnsi="Arial" w:cs="Arial"/>
          <w:sz w:val="22"/>
          <w:szCs w:val="22"/>
          <w:lang w:val="cs-CZ"/>
        </w:rPr>
        <w:t>.</w:t>
      </w:r>
    </w:p>
    <w:p w14:paraId="6FBEBD17" w14:textId="77777777" w:rsidR="0082708A" w:rsidRDefault="0082708A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Kapacita mateřské školy je 24 dětí.</w:t>
      </w:r>
    </w:p>
    <w:p w14:paraId="036909CE" w14:textId="77777777" w:rsidR="00E31216" w:rsidRDefault="00E31216" w:rsidP="00B52472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</w:p>
    <w:p w14:paraId="6FA9CD6B" w14:textId="77777777" w:rsidR="00253C15" w:rsidRDefault="00253C15" w:rsidP="00B52472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253C15">
        <w:rPr>
          <w:rFonts w:ascii="Arial" w:hAnsi="Arial" w:cs="Arial"/>
          <w:sz w:val="22"/>
          <w:szCs w:val="22"/>
          <w:u w:val="single"/>
          <w:lang w:val="cs-CZ"/>
        </w:rPr>
        <w:t>Materiální podmínky</w:t>
      </w:r>
    </w:p>
    <w:p w14:paraId="603A7ACE" w14:textId="77777777" w:rsidR="00253C15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253C15">
        <w:rPr>
          <w:rFonts w:ascii="Arial" w:hAnsi="Arial" w:cs="Arial"/>
          <w:sz w:val="22"/>
          <w:szCs w:val="22"/>
          <w:lang w:val="cs-CZ"/>
        </w:rPr>
        <w:t>Zcela nová</w:t>
      </w:r>
      <w:r>
        <w:rPr>
          <w:rFonts w:ascii="Arial" w:hAnsi="Arial" w:cs="Arial"/>
          <w:sz w:val="22"/>
          <w:szCs w:val="22"/>
          <w:lang w:val="cs-CZ"/>
        </w:rPr>
        <w:t xml:space="preserve"> budova mateřské školy spojena se školní jídelnou v suterénu.</w:t>
      </w:r>
    </w:p>
    <w:p w14:paraId="3E861145" w14:textId="77777777" w:rsidR="00253C15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Na první pohled nové prostředí, moderní vybavení školy. Funkčnost provozu není zcela ideální. Viz. slabé stránky SWOT analýzy.</w:t>
      </w:r>
    </w:p>
    <w:p w14:paraId="38515524" w14:textId="77777777" w:rsidR="0082708A" w:rsidRDefault="0082708A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lastRenderedPageBreak/>
        <w:t xml:space="preserve">Výdejna není </w:t>
      </w:r>
      <w:proofErr w:type="spellStart"/>
      <w:r>
        <w:rPr>
          <w:rFonts w:ascii="Arial" w:hAnsi="Arial" w:cs="Arial"/>
          <w:sz w:val="22"/>
          <w:szCs w:val="22"/>
          <w:lang w:val="cs-CZ"/>
        </w:rPr>
        <w:t>odvětratelná</w:t>
      </w:r>
      <w:proofErr w:type="spellEnd"/>
      <w:r>
        <w:rPr>
          <w:rFonts w:ascii="Arial" w:hAnsi="Arial" w:cs="Arial"/>
          <w:sz w:val="22"/>
          <w:szCs w:val="22"/>
          <w:lang w:val="cs-CZ"/>
        </w:rPr>
        <w:t>, převažuje tam únavné horko. V letošním školním roce tam byl zakoupen větrák pro lepší klima.</w:t>
      </w:r>
    </w:p>
    <w:p w14:paraId="233C0E16" w14:textId="77777777" w:rsidR="00253C15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Šatna a sociální zařízení j</w:t>
      </w:r>
      <w:r w:rsidR="00E31216">
        <w:rPr>
          <w:rFonts w:ascii="Arial" w:hAnsi="Arial" w:cs="Arial"/>
          <w:sz w:val="22"/>
          <w:szCs w:val="22"/>
          <w:lang w:val="cs-CZ"/>
        </w:rPr>
        <w:t>sou</w:t>
      </w:r>
      <w:r>
        <w:rPr>
          <w:rFonts w:ascii="Arial" w:hAnsi="Arial" w:cs="Arial"/>
          <w:sz w:val="22"/>
          <w:szCs w:val="22"/>
          <w:lang w:val="cs-CZ"/>
        </w:rPr>
        <w:t xml:space="preserve"> vyhovující a praktické.</w:t>
      </w:r>
    </w:p>
    <w:p w14:paraId="51F52AD2" w14:textId="77777777" w:rsidR="00253C15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Školní zahrada je poměrně malá. Z bezpečnostn</w:t>
      </w:r>
      <w:r w:rsidR="0082708A">
        <w:rPr>
          <w:rFonts w:ascii="Arial" w:hAnsi="Arial" w:cs="Arial"/>
          <w:sz w:val="22"/>
          <w:szCs w:val="22"/>
          <w:lang w:val="cs-CZ"/>
        </w:rPr>
        <w:t>ího hlediska není moc využívaná, protože hlavní částí zahrady vede betonové koryto pro odtok vody. Jednak zabírá velký kus prostoru školní zahrady, jednak se v okolí děti nemohou pohybovat z bezpečnostních důvodů.</w:t>
      </w:r>
    </w:p>
    <w:p w14:paraId="4578A968" w14:textId="77777777" w:rsidR="005D58A8" w:rsidRDefault="00253C1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Součástí mateřské školy je školní </w:t>
      </w:r>
      <w:r w:rsidR="005D58A8">
        <w:rPr>
          <w:rFonts w:ascii="Arial" w:hAnsi="Arial" w:cs="Arial"/>
          <w:sz w:val="22"/>
          <w:szCs w:val="22"/>
          <w:lang w:val="cs-CZ"/>
        </w:rPr>
        <w:t>výdejna</w:t>
      </w:r>
      <w:r>
        <w:rPr>
          <w:rFonts w:ascii="Arial" w:hAnsi="Arial" w:cs="Arial"/>
          <w:sz w:val="22"/>
          <w:szCs w:val="22"/>
          <w:lang w:val="cs-CZ"/>
        </w:rPr>
        <w:t xml:space="preserve">, kam je distribuovaná strava z kuchyně pomocí </w:t>
      </w:r>
    </w:p>
    <w:p w14:paraId="4107E2EF" w14:textId="77777777" w:rsidR="00253C15" w:rsidRDefault="00253C15" w:rsidP="00C23F28">
      <w:pPr>
        <w:spacing w:after="100" w:afterAutospacing="1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výtahu. </w:t>
      </w:r>
      <w:r w:rsidR="005D58A8">
        <w:rPr>
          <w:rFonts w:ascii="Arial" w:hAnsi="Arial" w:cs="Arial"/>
          <w:sz w:val="22"/>
          <w:szCs w:val="22"/>
          <w:lang w:val="cs-CZ"/>
        </w:rPr>
        <w:t>Výdejna je moderně vybavena, ale zásadním nedostatkem je nezajištěné větrání x klimatizace.</w:t>
      </w:r>
      <w:r w:rsidR="00AE153F">
        <w:rPr>
          <w:rFonts w:ascii="Arial" w:hAnsi="Arial" w:cs="Arial"/>
          <w:sz w:val="22"/>
          <w:szCs w:val="22"/>
          <w:lang w:val="cs-CZ"/>
        </w:rPr>
        <w:t xml:space="preserve"> Na konci školního roku jsme tento problém eliminovali zakoupením větráku.</w:t>
      </w:r>
    </w:p>
    <w:p w14:paraId="6699B0BB" w14:textId="77777777" w:rsidR="005D58A8" w:rsidRDefault="005D58A8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311DE1D5" w14:textId="77777777" w:rsidR="005D58A8" w:rsidRPr="005D58A8" w:rsidRDefault="005D58A8" w:rsidP="00B52472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5D58A8">
        <w:rPr>
          <w:rFonts w:ascii="Arial" w:hAnsi="Arial" w:cs="Arial"/>
          <w:sz w:val="22"/>
          <w:szCs w:val="22"/>
          <w:u w:val="single"/>
          <w:lang w:val="cs-CZ"/>
        </w:rPr>
        <w:t>Věcné podmínky, životospráva, psychohy</w:t>
      </w:r>
      <w:r>
        <w:rPr>
          <w:rFonts w:ascii="Arial" w:hAnsi="Arial" w:cs="Arial"/>
          <w:sz w:val="22"/>
          <w:szCs w:val="22"/>
          <w:u w:val="single"/>
          <w:lang w:val="cs-CZ"/>
        </w:rPr>
        <w:t>giena</w:t>
      </w:r>
    </w:p>
    <w:p w14:paraId="626D716F" w14:textId="77777777" w:rsidR="005D58A8" w:rsidRPr="00F57BBC" w:rsidRDefault="005D58A8" w:rsidP="00C23F28">
      <w:pPr>
        <w:pStyle w:val="Odstavecseseznamem"/>
        <w:numPr>
          <w:ilvl w:val="0"/>
          <w:numId w:val="1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Dodržování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rytmického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řádu-plynulý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přechod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mezi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činnostmi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dostatek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času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ukončení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činnosti</w:t>
      </w:r>
      <w:proofErr w:type="spellEnd"/>
    </w:p>
    <w:p w14:paraId="1BA58CFD" w14:textId="77777777" w:rsidR="005D58A8" w:rsidRPr="00F57BBC" w:rsidRDefault="005D58A8" w:rsidP="00C23F28">
      <w:pPr>
        <w:pStyle w:val="Odstavecseseznamem"/>
        <w:numPr>
          <w:ilvl w:val="0"/>
          <w:numId w:val="1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Tělesná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pohoda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volný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pohyb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F57BBC">
        <w:rPr>
          <w:rFonts w:ascii="Arial" w:hAnsi="Arial" w:cs="Arial"/>
          <w:sz w:val="22"/>
          <w:szCs w:val="22"/>
        </w:rPr>
        <w:t>dostatek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nářadí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náčiní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k </w:t>
      </w:r>
      <w:proofErr w:type="spellStart"/>
      <w:r w:rsidRPr="00F57BBC">
        <w:rPr>
          <w:rFonts w:ascii="Arial" w:hAnsi="Arial" w:cs="Arial"/>
          <w:sz w:val="22"/>
          <w:szCs w:val="22"/>
        </w:rPr>
        <w:t>volnému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pohybu</w:t>
      </w:r>
      <w:proofErr w:type="spellEnd"/>
    </w:p>
    <w:p w14:paraId="391E7B56" w14:textId="77777777" w:rsidR="005D58A8" w:rsidRPr="005D58A8" w:rsidRDefault="005D58A8" w:rsidP="00C23F28">
      <w:pPr>
        <w:pStyle w:val="Odstavecseseznamem"/>
        <w:numPr>
          <w:ilvl w:val="0"/>
          <w:numId w:val="20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Promyšlené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zařazování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psychomotorických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relaxačních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dechových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cvič</w:t>
      </w:r>
      <w:r>
        <w:rPr>
          <w:rFonts w:ascii="Arial" w:hAnsi="Arial" w:cs="Arial"/>
          <w:sz w:val="22"/>
          <w:szCs w:val="22"/>
        </w:rPr>
        <w:t>ení</w:t>
      </w:r>
      <w:proofErr w:type="spellEnd"/>
    </w:p>
    <w:p w14:paraId="616E5946" w14:textId="77777777" w:rsidR="005D58A8" w:rsidRPr="00F57BBC" w:rsidRDefault="005D58A8" w:rsidP="00C23F28">
      <w:pPr>
        <w:pStyle w:val="Odstavecseseznamem"/>
        <w:numPr>
          <w:ilvl w:val="0"/>
          <w:numId w:val="20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Kompenzace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nedostatku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pohybu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u </w:t>
      </w:r>
      <w:proofErr w:type="spellStart"/>
      <w:r w:rsidRPr="00F57BBC">
        <w:rPr>
          <w:rFonts w:ascii="Arial" w:hAnsi="Arial" w:cs="Arial"/>
          <w:sz w:val="22"/>
          <w:szCs w:val="22"/>
        </w:rPr>
        <w:t>jednotlivých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</w:p>
    <w:p w14:paraId="6163B3C3" w14:textId="77777777" w:rsidR="005D58A8" w:rsidRPr="00F57BBC" w:rsidRDefault="005D58A8" w:rsidP="00C23F28">
      <w:pPr>
        <w:pStyle w:val="Odstavecseseznamem"/>
        <w:numPr>
          <w:ilvl w:val="0"/>
          <w:numId w:val="20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Environmentální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výchova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F57BBC">
        <w:rPr>
          <w:rFonts w:ascii="Arial" w:hAnsi="Arial" w:cs="Arial"/>
          <w:sz w:val="22"/>
          <w:szCs w:val="22"/>
        </w:rPr>
        <w:t>prostorách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obce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F57BBC">
        <w:rPr>
          <w:rFonts w:ascii="Arial" w:hAnsi="Arial" w:cs="Arial"/>
          <w:sz w:val="22"/>
          <w:szCs w:val="22"/>
        </w:rPr>
        <w:t>-</w:t>
      </w:r>
      <w:proofErr w:type="spellStart"/>
      <w:r w:rsidRPr="00F57BBC">
        <w:rPr>
          <w:rFonts w:ascii="Arial" w:hAnsi="Arial" w:cs="Arial"/>
          <w:sz w:val="22"/>
          <w:szCs w:val="22"/>
        </w:rPr>
        <w:t>pozorování</w:t>
      </w:r>
      <w:proofErr w:type="spellEnd"/>
      <w:r w:rsidRPr="00F57BBC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sběr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plodů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r w:rsidR="00C23F28">
        <w:rPr>
          <w:rFonts w:ascii="Arial" w:hAnsi="Arial" w:cs="Arial"/>
          <w:sz w:val="22"/>
          <w:szCs w:val="22"/>
        </w:rPr>
        <w:br/>
      </w:r>
      <w:r w:rsidRPr="00F57BBC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F57BBC">
        <w:rPr>
          <w:rFonts w:ascii="Arial" w:hAnsi="Arial" w:cs="Arial"/>
          <w:sz w:val="22"/>
          <w:szCs w:val="22"/>
        </w:rPr>
        <w:t>přírodnin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pozorování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hmyzu</w:t>
      </w:r>
      <w:proofErr w:type="spellEnd"/>
    </w:p>
    <w:p w14:paraId="48F417CE" w14:textId="77777777" w:rsidR="005D58A8" w:rsidRPr="00F57BBC" w:rsidRDefault="005D58A8" w:rsidP="00C23F28">
      <w:pPr>
        <w:pStyle w:val="Odstavecseseznamem"/>
        <w:numPr>
          <w:ilvl w:val="0"/>
          <w:numId w:val="20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Zařazování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sezónních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pohybových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aktivit</w:t>
      </w:r>
      <w:proofErr w:type="spellEnd"/>
    </w:p>
    <w:p w14:paraId="57421D1D" w14:textId="77777777" w:rsidR="005D58A8" w:rsidRPr="00F57BBC" w:rsidRDefault="005D58A8" w:rsidP="00C23F28">
      <w:pPr>
        <w:pStyle w:val="Odstavecseseznamem"/>
        <w:numPr>
          <w:ilvl w:val="0"/>
          <w:numId w:val="1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Zdravá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výživa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hygiena</w:t>
      </w:r>
      <w:proofErr w:type="spellEnd"/>
    </w:p>
    <w:p w14:paraId="1E63D53A" w14:textId="77777777" w:rsidR="005D58A8" w:rsidRPr="005D58A8" w:rsidRDefault="005D58A8" w:rsidP="00C23F28">
      <w:pPr>
        <w:pStyle w:val="Odstavecseseznamem"/>
        <w:numPr>
          <w:ilvl w:val="0"/>
          <w:numId w:val="2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5D58A8">
        <w:rPr>
          <w:rFonts w:ascii="Arial" w:hAnsi="Arial" w:cs="Arial"/>
          <w:sz w:val="22"/>
          <w:szCs w:val="22"/>
        </w:rPr>
        <w:t>Samostatně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8A8">
        <w:rPr>
          <w:rFonts w:ascii="Arial" w:hAnsi="Arial" w:cs="Arial"/>
          <w:sz w:val="22"/>
          <w:szCs w:val="22"/>
        </w:rPr>
        <w:t>obslužný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8A8">
        <w:rPr>
          <w:rFonts w:ascii="Arial" w:hAnsi="Arial" w:cs="Arial"/>
          <w:sz w:val="22"/>
          <w:szCs w:val="22"/>
        </w:rPr>
        <w:t>pitný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8A8">
        <w:rPr>
          <w:rFonts w:ascii="Arial" w:hAnsi="Arial" w:cs="Arial"/>
          <w:sz w:val="22"/>
          <w:szCs w:val="22"/>
        </w:rPr>
        <w:t>režim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5D58A8">
        <w:rPr>
          <w:rFonts w:ascii="Arial" w:hAnsi="Arial" w:cs="Arial"/>
          <w:sz w:val="22"/>
          <w:szCs w:val="22"/>
        </w:rPr>
        <w:t>každé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8A8">
        <w:rPr>
          <w:rFonts w:ascii="Arial" w:hAnsi="Arial" w:cs="Arial"/>
          <w:sz w:val="22"/>
          <w:szCs w:val="22"/>
        </w:rPr>
        <w:t>třídě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5D58A8">
        <w:rPr>
          <w:rFonts w:ascii="Arial" w:hAnsi="Arial" w:cs="Arial"/>
          <w:sz w:val="22"/>
          <w:szCs w:val="22"/>
        </w:rPr>
        <w:t>svým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D58A8">
        <w:rPr>
          <w:rFonts w:ascii="Arial" w:hAnsi="Arial" w:cs="Arial"/>
          <w:sz w:val="22"/>
          <w:szCs w:val="22"/>
        </w:rPr>
        <w:t>vlastním</w:t>
      </w:r>
      <w:proofErr w:type="spellEnd"/>
      <w:r w:rsidRPr="005D58A8"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hrnečkem</w:t>
      </w:r>
      <w:proofErr w:type="spellEnd"/>
    </w:p>
    <w:p w14:paraId="76F7D6ED" w14:textId="77777777" w:rsidR="005D58A8" w:rsidRPr="00F57BBC" w:rsidRDefault="005D58A8" w:rsidP="00C23F28">
      <w:pPr>
        <w:pStyle w:val="Odstavecseseznamem"/>
        <w:numPr>
          <w:ilvl w:val="0"/>
          <w:numId w:val="2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Dodržování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mytí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dezinfekce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rukou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zejména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příchodu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do MŠ a </w:t>
      </w:r>
      <w:proofErr w:type="spellStart"/>
      <w:r w:rsidRPr="00F57BBC">
        <w:rPr>
          <w:rFonts w:ascii="Arial" w:hAnsi="Arial" w:cs="Arial"/>
          <w:sz w:val="22"/>
          <w:szCs w:val="22"/>
        </w:rPr>
        <w:t>před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jídlem</w:t>
      </w:r>
      <w:proofErr w:type="spellEnd"/>
    </w:p>
    <w:p w14:paraId="1CFD3F88" w14:textId="77777777" w:rsidR="005D58A8" w:rsidRPr="00F57BBC" w:rsidRDefault="005D58A8" w:rsidP="00C23F28">
      <w:pPr>
        <w:pStyle w:val="Odstavecseseznamem"/>
        <w:numPr>
          <w:ilvl w:val="0"/>
          <w:numId w:val="2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Konzumace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jídla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racionální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výživy</w:t>
      </w:r>
      <w:proofErr w:type="spellEnd"/>
    </w:p>
    <w:p w14:paraId="3A7AFA94" w14:textId="77777777" w:rsidR="005D58A8" w:rsidRPr="00F57BBC" w:rsidRDefault="005D58A8" w:rsidP="00C23F28">
      <w:pPr>
        <w:pStyle w:val="Odstavecseseznamem"/>
        <w:numPr>
          <w:ilvl w:val="0"/>
          <w:numId w:val="2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Estetická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úprava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stolků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stolování</w:t>
      </w:r>
      <w:proofErr w:type="spellEnd"/>
    </w:p>
    <w:p w14:paraId="1AEBE61F" w14:textId="77777777" w:rsidR="005D58A8" w:rsidRPr="00F57BBC" w:rsidRDefault="005D58A8" w:rsidP="00C23F28">
      <w:pPr>
        <w:pStyle w:val="Odstavecseseznamem"/>
        <w:numPr>
          <w:ilvl w:val="0"/>
          <w:numId w:val="2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Učitelka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jde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příkladem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F57BBC">
        <w:rPr>
          <w:rFonts w:ascii="Arial" w:hAnsi="Arial" w:cs="Arial"/>
          <w:sz w:val="22"/>
          <w:szCs w:val="22"/>
        </w:rPr>
        <w:t>všechno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jídlo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ochutnáváme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vlastní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rozhodnutí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kolik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toho </w:t>
      </w:r>
      <w:proofErr w:type="spellStart"/>
      <w:r w:rsidRPr="00F57BBC">
        <w:rPr>
          <w:rFonts w:ascii="Arial" w:hAnsi="Arial" w:cs="Arial"/>
          <w:sz w:val="22"/>
          <w:szCs w:val="22"/>
        </w:rPr>
        <w:t>dítě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sní</w:t>
      </w:r>
      <w:proofErr w:type="spellEnd"/>
    </w:p>
    <w:p w14:paraId="66E7EB62" w14:textId="77777777" w:rsidR="005D58A8" w:rsidRPr="00F57BBC" w:rsidRDefault="005D58A8" w:rsidP="00C23F28">
      <w:pPr>
        <w:pStyle w:val="Odstavecseseznamem"/>
        <w:numPr>
          <w:ilvl w:val="0"/>
          <w:numId w:val="11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Spontánní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hra</w:t>
      </w:r>
      <w:proofErr w:type="spellEnd"/>
    </w:p>
    <w:p w14:paraId="6A3DEA50" w14:textId="77777777" w:rsidR="005D58A8" w:rsidRPr="00F57BBC" w:rsidRDefault="005D58A8" w:rsidP="00C23F28">
      <w:pPr>
        <w:pStyle w:val="Odstavecseseznamem"/>
        <w:numPr>
          <w:ilvl w:val="0"/>
          <w:numId w:val="22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Klademe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důraz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dostatečné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množství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spontánní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hry</w:t>
      </w:r>
      <w:proofErr w:type="spellEnd"/>
    </w:p>
    <w:p w14:paraId="6452E57D" w14:textId="77777777" w:rsidR="005D58A8" w:rsidRPr="00F57BBC" w:rsidRDefault="005D58A8" w:rsidP="00C23F28">
      <w:pPr>
        <w:pStyle w:val="Odstavecseseznamem"/>
        <w:numPr>
          <w:ilvl w:val="0"/>
          <w:numId w:val="22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Volný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přístup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k </w:t>
      </w:r>
      <w:proofErr w:type="spellStart"/>
      <w:r w:rsidRPr="00F57BBC">
        <w:rPr>
          <w:rFonts w:ascii="Arial" w:hAnsi="Arial" w:cs="Arial"/>
          <w:sz w:val="22"/>
          <w:szCs w:val="22"/>
        </w:rPr>
        <w:t>materiálům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Pr="00F57BBC">
        <w:rPr>
          <w:rFonts w:ascii="Arial" w:hAnsi="Arial" w:cs="Arial"/>
          <w:sz w:val="22"/>
          <w:szCs w:val="22"/>
        </w:rPr>
        <w:t>experimentování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různé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druhy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materiálů</w:t>
      </w:r>
      <w:proofErr w:type="spellEnd"/>
    </w:p>
    <w:p w14:paraId="5B3AD1DD" w14:textId="77777777" w:rsidR="005D58A8" w:rsidRPr="00F57BBC" w:rsidRDefault="005D58A8" w:rsidP="00C23F28">
      <w:pPr>
        <w:pStyle w:val="Odstavecseseznamem"/>
        <w:numPr>
          <w:ilvl w:val="0"/>
          <w:numId w:val="22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Hračky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jsou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umístěny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výšce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očí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dítěte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F57BBC">
        <w:rPr>
          <w:rFonts w:ascii="Arial" w:hAnsi="Arial" w:cs="Arial"/>
          <w:sz w:val="22"/>
          <w:szCs w:val="22"/>
        </w:rPr>
        <w:t>otevřených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policích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nebo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označeny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obrázkem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</w:p>
    <w:p w14:paraId="7A91E2E0" w14:textId="77777777" w:rsidR="005D58A8" w:rsidRPr="00F57BBC" w:rsidRDefault="005D58A8" w:rsidP="00C23F28">
      <w:pPr>
        <w:pStyle w:val="Odstavecseseznamem"/>
        <w:numPr>
          <w:ilvl w:val="0"/>
          <w:numId w:val="11"/>
        </w:numPr>
        <w:spacing w:after="100" w:afterAutospacing="1" w:line="259" w:lineRule="auto"/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Podnětné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věcné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prostředí</w:t>
      </w:r>
      <w:proofErr w:type="spellEnd"/>
    </w:p>
    <w:p w14:paraId="49B9922D" w14:textId="77777777" w:rsidR="005D58A8" w:rsidRPr="00F57BBC" w:rsidRDefault="005D58A8" w:rsidP="00C23F28">
      <w:pPr>
        <w:pStyle w:val="Odstavecseseznamem"/>
        <w:numPr>
          <w:ilvl w:val="0"/>
          <w:numId w:val="23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Dostatek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didaktických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pomůcek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pracovních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výtvarných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materiálů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r w:rsidR="00C23F28">
        <w:rPr>
          <w:rFonts w:ascii="Arial" w:hAnsi="Arial" w:cs="Arial"/>
          <w:sz w:val="22"/>
          <w:szCs w:val="22"/>
        </w:rPr>
        <w:br/>
      </w:r>
      <w:r w:rsidRPr="00F57BBC">
        <w:rPr>
          <w:rFonts w:ascii="Arial" w:hAnsi="Arial" w:cs="Arial"/>
          <w:sz w:val="22"/>
          <w:szCs w:val="22"/>
        </w:rPr>
        <w:t xml:space="preserve">pro </w:t>
      </w:r>
      <w:proofErr w:type="spellStart"/>
      <w:r w:rsidRPr="00F57BBC">
        <w:rPr>
          <w:rFonts w:ascii="Arial" w:hAnsi="Arial" w:cs="Arial"/>
          <w:sz w:val="22"/>
          <w:szCs w:val="22"/>
        </w:rPr>
        <w:t>specifické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potřeby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jednotlivých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</w:p>
    <w:p w14:paraId="6F29AA47" w14:textId="77777777" w:rsidR="005D58A8" w:rsidRDefault="005D58A8" w:rsidP="00C23F28">
      <w:pPr>
        <w:pStyle w:val="Odstavecseseznamem"/>
        <w:numPr>
          <w:ilvl w:val="0"/>
          <w:numId w:val="23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Výrobky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souvisejí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F57BBC">
        <w:rPr>
          <w:rFonts w:ascii="Arial" w:hAnsi="Arial" w:cs="Arial"/>
          <w:sz w:val="22"/>
          <w:szCs w:val="22"/>
        </w:rPr>
        <w:t>probíraným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tématem</w:t>
      </w:r>
      <w:proofErr w:type="spellEnd"/>
    </w:p>
    <w:p w14:paraId="2C764F25" w14:textId="77777777" w:rsidR="0074755E" w:rsidRDefault="0074755E" w:rsidP="0074755E">
      <w:p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</w:p>
    <w:p w14:paraId="51C700E7" w14:textId="77777777" w:rsidR="00D30836" w:rsidRDefault="00D30836" w:rsidP="0074755E">
      <w:pPr>
        <w:spacing w:after="100" w:afterAutospacing="1" w:line="259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5A7A7C2D" w14:textId="77777777" w:rsidR="007815D1" w:rsidRPr="00010511" w:rsidRDefault="0074755E" w:rsidP="0074755E">
      <w:pPr>
        <w:spacing w:after="100" w:afterAutospacing="1" w:line="259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spellStart"/>
      <w:r w:rsidRPr="00010511">
        <w:rPr>
          <w:rFonts w:ascii="Arial" w:hAnsi="Arial" w:cs="Arial"/>
          <w:b/>
          <w:sz w:val="22"/>
          <w:szCs w:val="22"/>
          <w:u w:val="single"/>
        </w:rPr>
        <w:lastRenderedPageBreak/>
        <w:t>Projekty</w:t>
      </w:r>
      <w:proofErr w:type="spellEnd"/>
      <w:r w:rsidRPr="00010511">
        <w:rPr>
          <w:rFonts w:ascii="Arial" w:hAnsi="Arial" w:cs="Arial"/>
          <w:b/>
          <w:sz w:val="22"/>
          <w:szCs w:val="22"/>
          <w:u w:val="single"/>
        </w:rPr>
        <w:t>:</w:t>
      </w:r>
    </w:p>
    <w:p w14:paraId="27FAB785" w14:textId="77777777" w:rsidR="0074755E" w:rsidRDefault="0074755E" w:rsidP="0074755E">
      <w:p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Pr="0074755E">
        <w:rPr>
          <w:rFonts w:ascii="Arial" w:hAnsi="Arial" w:cs="Arial"/>
          <w:sz w:val="22"/>
          <w:szCs w:val="22"/>
        </w:rPr>
        <w:t xml:space="preserve">od 1. </w:t>
      </w:r>
      <w:proofErr w:type="spellStart"/>
      <w:r>
        <w:rPr>
          <w:rFonts w:ascii="Arial" w:hAnsi="Arial" w:cs="Arial"/>
          <w:sz w:val="22"/>
          <w:szCs w:val="22"/>
        </w:rPr>
        <w:t>ú</w:t>
      </w:r>
      <w:r w:rsidRPr="0074755E">
        <w:rPr>
          <w:rFonts w:ascii="Arial" w:hAnsi="Arial" w:cs="Arial"/>
          <w:sz w:val="22"/>
          <w:szCs w:val="22"/>
        </w:rPr>
        <w:t>nora</w:t>
      </w:r>
      <w:proofErr w:type="spellEnd"/>
      <w:r w:rsidRPr="0074755E">
        <w:rPr>
          <w:rFonts w:ascii="Arial" w:hAnsi="Arial" w:cs="Arial"/>
          <w:sz w:val="22"/>
          <w:szCs w:val="22"/>
        </w:rPr>
        <w:t xml:space="preserve"> 2025 </w:t>
      </w:r>
      <w:proofErr w:type="spellStart"/>
      <w:r w:rsidRPr="0074755E">
        <w:rPr>
          <w:rFonts w:ascii="Arial" w:hAnsi="Arial" w:cs="Arial"/>
          <w:sz w:val="22"/>
          <w:szCs w:val="22"/>
        </w:rPr>
        <w:t>jsme</w:t>
      </w:r>
      <w:proofErr w:type="spellEnd"/>
      <w:r w:rsidRPr="00747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755E">
        <w:rPr>
          <w:rFonts w:ascii="Arial" w:hAnsi="Arial" w:cs="Arial"/>
          <w:sz w:val="22"/>
          <w:szCs w:val="22"/>
        </w:rPr>
        <w:t>zapojeni</w:t>
      </w:r>
      <w:proofErr w:type="spellEnd"/>
      <w:r w:rsidRPr="0074755E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74755E">
        <w:rPr>
          <w:rFonts w:ascii="Arial" w:hAnsi="Arial" w:cs="Arial"/>
          <w:sz w:val="22"/>
          <w:szCs w:val="22"/>
        </w:rPr>
        <w:t>projektu</w:t>
      </w:r>
      <w:proofErr w:type="spellEnd"/>
      <w:r w:rsidRPr="0074755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4755E">
        <w:rPr>
          <w:rFonts w:ascii="Arial" w:hAnsi="Arial" w:cs="Arial"/>
          <w:sz w:val="22"/>
          <w:szCs w:val="22"/>
        </w:rPr>
        <w:t>vzdělávání</w:t>
      </w:r>
      <w:proofErr w:type="spellEnd"/>
      <w:r w:rsidRPr="0074755E">
        <w:rPr>
          <w:rFonts w:ascii="Arial" w:hAnsi="Arial" w:cs="Arial"/>
          <w:sz w:val="22"/>
          <w:szCs w:val="22"/>
        </w:rPr>
        <w:t xml:space="preserve"> MŠMT </w:t>
      </w:r>
      <w:r w:rsidRPr="007815D1">
        <w:rPr>
          <w:rFonts w:ascii="Arial" w:hAnsi="Arial" w:cs="Arial"/>
          <w:b/>
          <w:sz w:val="22"/>
          <w:szCs w:val="22"/>
        </w:rPr>
        <w:t>OPJAK</w:t>
      </w:r>
      <w:r w:rsidRPr="0074755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školním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roce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7815D1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jsme</w:t>
      </w:r>
      <w:proofErr w:type="spellEnd"/>
      <w:r>
        <w:rPr>
          <w:rFonts w:ascii="Arial" w:hAnsi="Arial" w:cs="Arial"/>
          <w:sz w:val="22"/>
          <w:szCs w:val="22"/>
        </w:rPr>
        <w:t xml:space="preserve"> v </w:t>
      </w:r>
      <w:proofErr w:type="spellStart"/>
      <w:r>
        <w:rPr>
          <w:rFonts w:ascii="Arial" w:hAnsi="Arial" w:cs="Arial"/>
          <w:sz w:val="22"/>
          <w:szCs w:val="22"/>
        </w:rPr>
        <w:t>rámci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projektu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využili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inovativního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vzdělávání</w:t>
      </w:r>
      <w:proofErr w:type="spellEnd"/>
      <w:r>
        <w:rPr>
          <w:rFonts w:ascii="Arial" w:hAnsi="Arial" w:cs="Arial"/>
          <w:sz w:val="22"/>
          <w:szCs w:val="22"/>
        </w:rPr>
        <w:t xml:space="preserve"> pro </w:t>
      </w:r>
      <w:proofErr w:type="spellStart"/>
      <w:r>
        <w:rPr>
          <w:rFonts w:ascii="Arial" w:hAnsi="Arial" w:cs="Arial"/>
          <w:sz w:val="22"/>
          <w:szCs w:val="22"/>
        </w:rPr>
        <w:t>děti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815D1">
        <w:rPr>
          <w:rFonts w:ascii="Arial" w:hAnsi="Arial" w:cs="Arial"/>
          <w:sz w:val="22"/>
          <w:szCs w:val="22"/>
        </w:rPr>
        <w:t>vzdělávání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pro </w:t>
      </w:r>
      <w:proofErr w:type="spellStart"/>
      <w:r w:rsidR="007815D1">
        <w:rPr>
          <w:rFonts w:ascii="Arial" w:hAnsi="Arial" w:cs="Arial"/>
          <w:sz w:val="22"/>
          <w:szCs w:val="22"/>
        </w:rPr>
        <w:t>děti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    </w:t>
      </w:r>
      <w:r w:rsidR="007815D1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ohrožených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školním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neúspěchem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(v </w:t>
      </w:r>
      <w:proofErr w:type="spellStart"/>
      <w:r w:rsidR="007815D1">
        <w:rPr>
          <w:rFonts w:ascii="Arial" w:hAnsi="Arial" w:cs="Arial"/>
          <w:sz w:val="22"/>
          <w:szCs w:val="22"/>
        </w:rPr>
        <w:t>rámci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logopedické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prevence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) a </w:t>
      </w:r>
      <w:proofErr w:type="spellStart"/>
      <w:r w:rsidR="007815D1">
        <w:rPr>
          <w:rFonts w:ascii="Arial" w:hAnsi="Arial" w:cs="Arial"/>
          <w:sz w:val="22"/>
          <w:szCs w:val="22"/>
        </w:rPr>
        <w:t>vzdělávání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r w:rsidR="007815D1">
        <w:rPr>
          <w:rFonts w:ascii="Arial" w:hAnsi="Arial" w:cs="Arial"/>
          <w:sz w:val="22"/>
          <w:szCs w:val="22"/>
        </w:rPr>
        <w:br/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pedagogických</w:t>
      </w:r>
      <w:proofErr w:type="spellEnd"/>
      <w:r w:rsid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>
        <w:rPr>
          <w:rFonts w:ascii="Arial" w:hAnsi="Arial" w:cs="Arial"/>
          <w:sz w:val="22"/>
          <w:szCs w:val="22"/>
        </w:rPr>
        <w:t>pracovnic</w:t>
      </w:r>
      <w:proofErr w:type="spellEnd"/>
      <w:r w:rsidR="007815D1">
        <w:rPr>
          <w:rFonts w:ascii="Arial" w:hAnsi="Arial" w:cs="Arial"/>
          <w:sz w:val="22"/>
          <w:szCs w:val="22"/>
        </w:rPr>
        <w:t>.</w:t>
      </w:r>
    </w:p>
    <w:p w14:paraId="585F35BE" w14:textId="77777777" w:rsidR="007815D1" w:rsidRDefault="007815D1" w:rsidP="0074755E">
      <w:p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r w:rsidRPr="007815D1">
        <w:rPr>
          <w:rFonts w:ascii="Arial" w:hAnsi="Arial" w:cs="Arial"/>
          <w:b/>
          <w:sz w:val="22"/>
          <w:szCs w:val="22"/>
        </w:rPr>
        <w:t xml:space="preserve">MAP </w:t>
      </w:r>
      <w:proofErr w:type="spellStart"/>
      <w:r w:rsidRPr="007815D1">
        <w:rPr>
          <w:rFonts w:ascii="Arial" w:hAnsi="Arial" w:cs="Arial"/>
          <w:b/>
          <w:sz w:val="22"/>
          <w:szCs w:val="22"/>
        </w:rPr>
        <w:t>Třešťsko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</w:t>
      </w:r>
      <w:r w:rsidRPr="007815D1">
        <w:rPr>
          <w:rFonts w:ascii="Arial" w:hAnsi="Arial" w:cs="Arial"/>
          <w:sz w:val="22"/>
          <w:szCs w:val="22"/>
        </w:rPr>
        <w:t xml:space="preserve">v </w:t>
      </w:r>
      <w:proofErr w:type="spellStart"/>
      <w:r w:rsidRPr="007815D1">
        <w:rPr>
          <w:rFonts w:ascii="Arial" w:hAnsi="Arial" w:cs="Arial"/>
          <w:sz w:val="22"/>
          <w:szCs w:val="22"/>
        </w:rPr>
        <w:t>rámci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tohoto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projektu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proběhla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setkání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ředitelů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vedoucích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pracovníků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zapojených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škol</w:t>
      </w:r>
      <w:proofErr w:type="spellEnd"/>
    </w:p>
    <w:p w14:paraId="579D9E5A" w14:textId="77777777" w:rsidR="007815D1" w:rsidRDefault="00010511" w:rsidP="007815D1">
      <w:pPr>
        <w:pStyle w:val="Odstavecseseznamem"/>
        <w:numPr>
          <w:ilvl w:val="0"/>
          <w:numId w:val="3"/>
        </w:num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</w:t>
      </w:r>
      <w:r w:rsidR="007815D1" w:rsidRPr="007815D1">
        <w:rPr>
          <w:rFonts w:ascii="Arial" w:hAnsi="Arial" w:cs="Arial"/>
          <w:sz w:val="22"/>
          <w:szCs w:val="22"/>
        </w:rPr>
        <w:t>roběhla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řada</w:t>
      </w:r>
      <w:proofErr w:type="spellEnd"/>
      <w:r w:rsidR="007815D1" w:rsidRP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 w:rsidRPr="007815D1">
        <w:rPr>
          <w:rFonts w:ascii="Arial" w:hAnsi="Arial" w:cs="Arial"/>
          <w:sz w:val="22"/>
          <w:szCs w:val="22"/>
        </w:rPr>
        <w:t>vzdělávacích</w:t>
      </w:r>
      <w:proofErr w:type="spellEnd"/>
      <w:r w:rsidR="007815D1" w:rsidRPr="007815D1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815D1" w:rsidRPr="007815D1">
        <w:rPr>
          <w:rFonts w:ascii="Arial" w:hAnsi="Arial" w:cs="Arial"/>
          <w:sz w:val="22"/>
          <w:szCs w:val="22"/>
        </w:rPr>
        <w:t>akcí</w:t>
      </w:r>
      <w:proofErr w:type="spellEnd"/>
      <w:r w:rsidR="007815D1" w:rsidRPr="007815D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 </w:t>
      </w:r>
      <w:proofErr w:type="spellStart"/>
      <w:r>
        <w:rPr>
          <w:rFonts w:ascii="Arial" w:hAnsi="Arial" w:cs="Arial"/>
          <w:sz w:val="22"/>
          <w:szCs w:val="22"/>
        </w:rPr>
        <w:t>učitela</w:t>
      </w:r>
      <w:proofErr w:type="spellEnd"/>
      <w:r>
        <w:rPr>
          <w:rFonts w:ascii="Arial" w:hAnsi="Arial" w:cs="Arial"/>
          <w:sz w:val="22"/>
          <w:szCs w:val="22"/>
        </w:rPr>
        <w:t xml:space="preserve"> jak v </w:t>
      </w:r>
      <w:proofErr w:type="spellStart"/>
      <w:r>
        <w:rPr>
          <w:rFonts w:ascii="Arial" w:hAnsi="Arial" w:cs="Arial"/>
          <w:sz w:val="22"/>
          <w:szCs w:val="22"/>
        </w:rPr>
        <w:t>naší</w:t>
      </w:r>
      <w:proofErr w:type="spellEnd"/>
      <w:r>
        <w:rPr>
          <w:rFonts w:ascii="Arial" w:hAnsi="Arial" w:cs="Arial"/>
          <w:sz w:val="22"/>
          <w:szCs w:val="22"/>
        </w:rPr>
        <w:t xml:space="preserve"> škole, </w:t>
      </w:r>
      <w:proofErr w:type="spellStart"/>
      <w:r>
        <w:rPr>
          <w:rFonts w:ascii="Arial" w:hAnsi="Arial" w:cs="Arial"/>
          <w:sz w:val="22"/>
          <w:szCs w:val="22"/>
        </w:rPr>
        <w:t>tak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jiných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území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pracovišť</w:t>
      </w:r>
      <w:proofErr w:type="spellEnd"/>
    </w:p>
    <w:p w14:paraId="54D0C4DA" w14:textId="77777777" w:rsidR="00010511" w:rsidRPr="00010511" w:rsidRDefault="00010511" w:rsidP="00010511">
      <w:p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010511">
        <w:rPr>
          <w:rFonts w:ascii="Arial" w:hAnsi="Arial" w:cs="Arial"/>
          <w:b/>
          <w:sz w:val="22"/>
          <w:szCs w:val="22"/>
        </w:rPr>
        <w:t>Celé</w:t>
      </w:r>
      <w:proofErr w:type="spellEnd"/>
      <w:r w:rsidRPr="0001051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10511">
        <w:rPr>
          <w:rFonts w:ascii="Arial" w:hAnsi="Arial" w:cs="Arial"/>
          <w:b/>
          <w:sz w:val="22"/>
          <w:szCs w:val="22"/>
        </w:rPr>
        <w:t>Česko</w:t>
      </w:r>
      <w:proofErr w:type="spellEnd"/>
      <w:r w:rsidRPr="0001051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10511">
        <w:rPr>
          <w:rFonts w:ascii="Arial" w:hAnsi="Arial" w:cs="Arial"/>
          <w:b/>
          <w:sz w:val="22"/>
          <w:szCs w:val="22"/>
        </w:rPr>
        <w:t>čte</w:t>
      </w:r>
      <w:proofErr w:type="spellEnd"/>
      <w:r w:rsidRPr="0001051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010511">
        <w:rPr>
          <w:rFonts w:ascii="Arial" w:hAnsi="Arial" w:cs="Arial"/>
          <w:b/>
          <w:sz w:val="22"/>
          <w:szCs w:val="22"/>
        </w:rPr>
        <w:t>dětem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– </w:t>
      </w:r>
      <w:proofErr w:type="spellStart"/>
      <w:r w:rsidRPr="00010511">
        <w:rPr>
          <w:rFonts w:ascii="Arial" w:hAnsi="Arial" w:cs="Arial"/>
          <w:sz w:val="22"/>
          <w:szCs w:val="22"/>
        </w:rPr>
        <w:t>tento</w:t>
      </w:r>
      <w:proofErr w:type="spellEnd"/>
      <w:r w:rsidRPr="00010511">
        <w:rPr>
          <w:rFonts w:ascii="Arial" w:hAnsi="Arial" w:cs="Arial"/>
          <w:sz w:val="22"/>
          <w:szCs w:val="22"/>
        </w:rPr>
        <w:t xml:space="preserve"> project </w:t>
      </w:r>
      <w:proofErr w:type="spellStart"/>
      <w:r w:rsidRPr="00010511">
        <w:rPr>
          <w:rFonts w:ascii="Arial" w:hAnsi="Arial" w:cs="Arial"/>
          <w:sz w:val="22"/>
          <w:szCs w:val="22"/>
        </w:rPr>
        <w:t>byl</w:t>
      </w:r>
      <w:proofErr w:type="spellEnd"/>
      <w:r w:rsidRPr="0001051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010511">
        <w:rPr>
          <w:rFonts w:ascii="Arial" w:hAnsi="Arial" w:cs="Arial"/>
          <w:sz w:val="22"/>
          <w:szCs w:val="22"/>
        </w:rPr>
        <w:t>využíván</w:t>
      </w:r>
      <w:proofErr w:type="spellEnd"/>
      <w:r w:rsidRPr="00010511">
        <w:rPr>
          <w:rFonts w:ascii="Arial" w:hAnsi="Arial" w:cs="Arial"/>
          <w:sz w:val="22"/>
          <w:szCs w:val="22"/>
        </w:rPr>
        <w:t xml:space="preserve"> v </w:t>
      </w:r>
      <w:proofErr w:type="spellStart"/>
      <w:r w:rsidRPr="00010511">
        <w:rPr>
          <w:rFonts w:ascii="Arial" w:hAnsi="Arial" w:cs="Arial"/>
          <w:sz w:val="22"/>
          <w:szCs w:val="22"/>
        </w:rPr>
        <w:t>rámci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čtenářské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gramotnosti</w:t>
      </w:r>
      <w:proofErr w:type="spellEnd"/>
      <w:r>
        <w:rPr>
          <w:rFonts w:ascii="Arial" w:hAnsi="Arial" w:cs="Arial"/>
          <w:sz w:val="22"/>
          <w:szCs w:val="22"/>
        </w:rPr>
        <w:t xml:space="preserve"> po </w:t>
      </w:r>
      <w:proofErr w:type="spellStart"/>
      <w:r>
        <w:rPr>
          <w:rFonts w:ascii="Arial" w:hAnsi="Arial" w:cs="Arial"/>
          <w:sz w:val="22"/>
          <w:szCs w:val="22"/>
        </w:rPr>
        <w:t>celý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rok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681CB716" w14:textId="77777777" w:rsidR="005D58A8" w:rsidRPr="0074755E" w:rsidRDefault="005D58A8" w:rsidP="00C23F28">
      <w:pPr>
        <w:spacing w:after="100" w:afterAutospacing="1" w:line="259" w:lineRule="auto"/>
        <w:jc w:val="both"/>
        <w:rPr>
          <w:rFonts w:ascii="Arial" w:hAnsi="Arial" w:cs="Arial"/>
          <w:sz w:val="22"/>
          <w:szCs w:val="22"/>
        </w:rPr>
      </w:pPr>
    </w:p>
    <w:p w14:paraId="30A8A34E" w14:textId="77777777" w:rsidR="005D58A8" w:rsidRPr="005D58A8" w:rsidRDefault="005D58A8" w:rsidP="00B52472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5D58A8">
        <w:rPr>
          <w:rFonts w:ascii="Arial" w:hAnsi="Arial" w:cs="Arial"/>
          <w:b/>
          <w:bCs/>
          <w:sz w:val="22"/>
          <w:szCs w:val="22"/>
          <w:lang w:val="cs-CZ"/>
        </w:rPr>
        <w:t>Průběh vzdělávání</w:t>
      </w:r>
    </w:p>
    <w:p w14:paraId="508DB8C8" w14:textId="77777777" w:rsidR="007C40F3" w:rsidRPr="009058D6" w:rsidRDefault="005D58A8" w:rsidP="00B52472">
      <w:pPr>
        <w:pStyle w:val="Zvry"/>
        <w:numPr>
          <w:ilvl w:val="0"/>
          <w:numId w:val="0"/>
        </w:numPr>
        <w:spacing w:after="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610353" w:rsidRPr="009058D6">
        <w:rPr>
          <w:rFonts w:ascii="Arial" w:hAnsi="Arial" w:cs="Arial"/>
          <w:sz w:val="22"/>
          <w:szCs w:val="22"/>
        </w:rPr>
        <w:t xml:space="preserve"> </w:t>
      </w:r>
      <w:r w:rsidR="007C40F3" w:rsidRPr="009058D6">
        <w:rPr>
          <w:rFonts w:ascii="Arial" w:hAnsi="Arial" w:cs="Arial"/>
          <w:sz w:val="22"/>
          <w:szCs w:val="22"/>
        </w:rPr>
        <w:t>Jednotlivá nastavení vzdělávání jsou vedena a zajištěna:</w:t>
      </w:r>
    </w:p>
    <w:p w14:paraId="67F6BB80" w14:textId="77777777" w:rsidR="007C40F3" w:rsidRPr="009058D6" w:rsidRDefault="007C40F3" w:rsidP="00B52472">
      <w:pPr>
        <w:pStyle w:val="Zvry"/>
        <w:numPr>
          <w:ilvl w:val="0"/>
          <w:numId w:val="13"/>
        </w:numPr>
        <w:spacing w:after="80"/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 xml:space="preserve"> klidným a vstřícným přístupem učitelek ve vzdělávání</w:t>
      </w:r>
    </w:p>
    <w:p w14:paraId="7F841E73" w14:textId="77777777" w:rsidR="007C40F3" w:rsidRPr="009058D6" w:rsidRDefault="007C40F3" w:rsidP="00B52472">
      <w:pPr>
        <w:pStyle w:val="Zvry"/>
        <w:numPr>
          <w:ilvl w:val="0"/>
          <w:numId w:val="13"/>
        </w:numPr>
        <w:spacing w:after="80"/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>velmi dobrá spolupráce učitelek</w:t>
      </w:r>
    </w:p>
    <w:p w14:paraId="0A9112C6" w14:textId="77777777" w:rsidR="007C40F3" w:rsidRPr="009058D6" w:rsidRDefault="00891FA1" w:rsidP="00B52472">
      <w:pPr>
        <w:pStyle w:val="Zvry"/>
        <w:numPr>
          <w:ilvl w:val="0"/>
          <w:numId w:val="13"/>
        </w:numPr>
        <w:spacing w:after="80"/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>v</w:t>
      </w:r>
      <w:r w:rsidR="007C40F3" w:rsidRPr="009058D6">
        <w:rPr>
          <w:rFonts w:ascii="Arial" w:hAnsi="Arial" w:cs="Arial"/>
          <w:sz w:val="22"/>
          <w:szCs w:val="22"/>
        </w:rPr>
        <w:t xml:space="preserve">elmi dobrá spolupráce s partnery ve vzdělávání (zákonní zástupci, zřizovatel, </w:t>
      </w:r>
      <w:r w:rsidR="00166666">
        <w:rPr>
          <w:rFonts w:ascii="Arial" w:hAnsi="Arial" w:cs="Arial"/>
          <w:sz w:val="22"/>
          <w:szCs w:val="22"/>
        </w:rPr>
        <w:t>PPP, SPC Jihlava)</w:t>
      </w:r>
    </w:p>
    <w:p w14:paraId="7A89E61B" w14:textId="77777777" w:rsidR="007C40F3" w:rsidRPr="009058D6" w:rsidRDefault="00891FA1" w:rsidP="00B52472">
      <w:pPr>
        <w:pStyle w:val="Zvry"/>
        <w:numPr>
          <w:ilvl w:val="0"/>
          <w:numId w:val="13"/>
        </w:numPr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>v</w:t>
      </w:r>
      <w:r w:rsidR="007C40F3" w:rsidRPr="009058D6">
        <w:rPr>
          <w:rFonts w:ascii="Arial" w:hAnsi="Arial" w:cs="Arial"/>
          <w:sz w:val="22"/>
          <w:szCs w:val="22"/>
        </w:rPr>
        <w:t>ýborně vedeny záznamy o dětech (pedagogická diagnostika) včetně vedení dětského portfolia</w:t>
      </w:r>
    </w:p>
    <w:p w14:paraId="174D9225" w14:textId="77777777" w:rsidR="007C40F3" w:rsidRPr="009058D6" w:rsidRDefault="007C40F3" w:rsidP="00B52472">
      <w:pPr>
        <w:pStyle w:val="Zvry"/>
        <w:numPr>
          <w:ilvl w:val="0"/>
          <w:numId w:val="13"/>
        </w:numPr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 xml:space="preserve"> dobré materiální zázemí pro vzdělávání</w:t>
      </w:r>
    </w:p>
    <w:p w14:paraId="15EC647E" w14:textId="77777777" w:rsidR="007C40F3" w:rsidRPr="009058D6" w:rsidRDefault="00891FA1" w:rsidP="00B52472">
      <w:pPr>
        <w:pStyle w:val="Zvry"/>
        <w:numPr>
          <w:ilvl w:val="0"/>
          <w:numId w:val="13"/>
        </w:numPr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>v</w:t>
      </w:r>
      <w:r w:rsidR="007C40F3" w:rsidRPr="009058D6">
        <w:rPr>
          <w:rFonts w:ascii="Arial" w:hAnsi="Arial" w:cs="Arial"/>
          <w:sz w:val="22"/>
          <w:szCs w:val="22"/>
        </w:rPr>
        <w:t>ýborná informovanost rodičů (konzultace, informace ve třídách, společné aktivity)</w:t>
      </w:r>
    </w:p>
    <w:p w14:paraId="28D80174" w14:textId="77777777" w:rsidR="00891FA1" w:rsidRPr="009058D6" w:rsidRDefault="00891FA1" w:rsidP="00B52472">
      <w:pPr>
        <w:pStyle w:val="Zvry"/>
        <w:numPr>
          <w:ilvl w:val="0"/>
          <w:numId w:val="13"/>
        </w:numPr>
        <w:ind w:left="284" w:hanging="284"/>
        <w:rPr>
          <w:rFonts w:ascii="Arial" w:hAnsi="Arial" w:cs="Arial"/>
          <w:sz w:val="22"/>
          <w:szCs w:val="22"/>
        </w:rPr>
      </w:pPr>
      <w:r w:rsidRPr="009058D6">
        <w:rPr>
          <w:rFonts w:ascii="Arial" w:hAnsi="Arial" w:cs="Arial"/>
          <w:sz w:val="22"/>
          <w:szCs w:val="22"/>
        </w:rPr>
        <w:t xml:space="preserve">pravidelné </w:t>
      </w:r>
      <w:r w:rsidR="00F4558D" w:rsidRPr="009058D6">
        <w:rPr>
          <w:rFonts w:ascii="Arial" w:hAnsi="Arial" w:cs="Arial"/>
          <w:sz w:val="22"/>
          <w:szCs w:val="22"/>
        </w:rPr>
        <w:t>hodnocení</w:t>
      </w:r>
      <w:r w:rsidR="00166666">
        <w:rPr>
          <w:rFonts w:ascii="Arial" w:hAnsi="Arial" w:cs="Arial"/>
          <w:sz w:val="22"/>
          <w:szCs w:val="22"/>
        </w:rPr>
        <w:t xml:space="preserve"> </w:t>
      </w:r>
      <w:r w:rsidRPr="009058D6">
        <w:rPr>
          <w:rFonts w:ascii="Arial" w:hAnsi="Arial" w:cs="Arial"/>
          <w:sz w:val="22"/>
          <w:szCs w:val="22"/>
        </w:rPr>
        <w:t>třídního vzdělávacího programu</w:t>
      </w:r>
      <w:r w:rsidR="00166666">
        <w:rPr>
          <w:rFonts w:ascii="Arial" w:hAnsi="Arial" w:cs="Arial"/>
          <w:sz w:val="22"/>
          <w:szCs w:val="22"/>
        </w:rPr>
        <w:t xml:space="preserve"> 2x ročně</w:t>
      </w:r>
      <w:r w:rsidRPr="009058D6">
        <w:rPr>
          <w:rFonts w:ascii="Arial" w:hAnsi="Arial" w:cs="Arial"/>
          <w:sz w:val="22"/>
          <w:szCs w:val="22"/>
        </w:rPr>
        <w:t xml:space="preserve">, školního vzdělávacího programu 1x ročně: evaluace předchozího integrovaného blogu, </w:t>
      </w:r>
      <w:proofErr w:type="gramStart"/>
      <w:r w:rsidRPr="009058D6">
        <w:rPr>
          <w:rFonts w:ascii="Arial" w:hAnsi="Arial" w:cs="Arial"/>
          <w:sz w:val="22"/>
          <w:szCs w:val="22"/>
        </w:rPr>
        <w:t>sebereflexe - 2x</w:t>
      </w:r>
      <w:proofErr w:type="gramEnd"/>
      <w:r w:rsidRPr="009058D6">
        <w:rPr>
          <w:rFonts w:ascii="Arial" w:hAnsi="Arial" w:cs="Arial"/>
          <w:sz w:val="22"/>
          <w:szCs w:val="22"/>
        </w:rPr>
        <w:t xml:space="preserve"> za rok každá učitelka, hodnocení vzdělávacích výsledků dětí, evaluace třídy 2x ročně. </w:t>
      </w:r>
    </w:p>
    <w:p w14:paraId="01BC8427" w14:textId="77777777" w:rsidR="00891FA1" w:rsidRDefault="00891FA1" w:rsidP="00B52472">
      <w:pPr>
        <w:pStyle w:val="Zvry"/>
        <w:numPr>
          <w:ilvl w:val="0"/>
          <w:numId w:val="13"/>
        </w:numPr>
        <w:ind w:left="284" w:hanging="284"/>
        <w:rPr>
          <w:rFonts w:ascii="Arial" w:hAnsi="Arial" w:cs="Arial"/>
          <w:sz w:val="22"/>
          <w:szCs w:val="22"/>
        </w:rPr>
      </w:pPr>
      <w:r w:rsidRPr="00166666">
        <w:rPr>
          <w:rFonts w:ascii="Arial" w:hAnsi="Arial" w:cs="Arial"/>
          <w:sz w:val="22"/>
          <w:szCs w:val="22"/>
        </w:rPr>
        <w:t>pravidelné</w:t>
      </w:r>
      <w:r w:rsidR="00F4558D" w:rsidRPr="00166666">
        <w:rPr>
          <w:rFonts w:ascii="Arial" w:hAnsi="Arial" w:cs="Arial"/>
          <w:sz w:val="22"/>
          <w:szCs w:val="22"/>
        </w:rPr>
        <w:t xml:space="preserve"> hospitace</w:t>
      </w:r>
      <w:r w:rsidRPr="00166666">
        <w:rPr>
          <w:rFonts w:ascii="Arial" w:hAnsi="Arial" w:cs="Arial"/>
          <w:sz w:val="22"/>
          <w:szCs w:val="22"/>
        </w:rPr>
        <w:t xml:space="preserve"> u jednotlivých pedag</w:t>
      </w:r>
      <w:r w:rsidR="004C4A91">
        <w:rPr>
          <w:rFonts w:ascii="Arial" w:hAnsi="Arial" w:cs="Arial"/>
          <w:sz w:val="22"/>
          <w:szCs w:val="22"/>
        </w:rPr>
        <w:t>ogických pracovníků</w:t>
      </w:r>
      <w:r w:rsidRPr="00166666">
        <w:rPr>
          <w:rFonts w:ascii="Arial" w:hAnsi="Arial" w:cs="Arial"/>
          <w:sz w:val="22"/>
          <w:szCs w:val="22"/>
        </w:rPr>
        <w:t xml:space="preserve"> zajištěné ředitelkou školy</w:t>
      </w:r>
      <w:r w:rsidR="00166666">
        <w:rPr>
          <w:rFonts w:ascii="Arial" w:hAnsi="Arial" w:cs="Arial"/>
          <w:sz w:val="22"/>
          <w:szCs w:val="22"/>
        </w:rPr>
        <w:t>.</w:t>
      </w:r>
    </w:p>
    <w:p w14:paraId="38268ACF" w14:textId="77777777" w:rsidR="00166666" w:rsidRPr="00166666" w:rsidRDefault="00166666" w:rsidP="00B52472">
      <w:pPr>
        <w:pStyle w:val="Zvry"/>
        <w:numPr>
          <w:ilvl w:val="0"/>
          <w:numId w:val="0"/>
        </w:numPr>
        <w:ind w:left="284"/>
        <w:rPr>
          <w:rFonts w:ascii="Arial" w:hAnsi="Arial" w:cs="Arial"/>
          <w:sz w:val="22"/>
          <w:szCs w:val="22"/>
        </w:rPr>
      </w:pPr>
    </w:p>
    <w:p w14:paraId="39A7FB59" w14:textId="77777777" w:rsidR="00F4558D" w:rsidRPr="009058D6" w:rsidRDefault="0033274A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ŠVP je volně přístupný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v dětsk</w:t>
      </w:r>
      <w:r w:rsidR="00166666">
        <w:rPr>
          <w:rFonts w:ascii="Arial" w:hAnsi="Arial" w:cs="Arial"/>
          <w:sz w:val="22"/>
          <w:szCs w:val="22"/>
          <w:lang w:val="cs-CZ"/>
        </w:rPr>
        <w:t>é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šatn</w:t>
      </w:r>
      <w:r w:rsidR="004C4A91">
        <w:rPr>
          <w:rFonts w:ascii="Arial" w:hAnsi="Arial" w:cs="Arial"/>
          <w:sz w:val="22"/>
          <w:szCs w:val="22"/>
          <w:lang w:val="cs-CZ"/>
        </w:rPr>
        <w:t>ě.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Denní každodenní styk učitelek se zákonným</w:t>
      </w:r>
      <w:r w:rsidR="00A055E4" w:rsidRPr="009058D6">
        <w:rPr>
          <w:rFonts w:ascii="Arial" w:hAnsi="Arial" w:cs="Arial"/>
          <w:sz w:val="22"/>
          <w:szCs w:val="22"/>
          <w:lang w:val="cs-CZ"/>
        </w:rPr>
        <w:t xml:space="preserve">i </w:t>
      </w:r>
      <w:r w:rsidR="000A7FEC" w:rsidRPr="009058D6">
        <w:rPr>
          <w:rFonts w:ascii="Arial" w:hAnsi="Arial" w:cs="Arial"/>
          <w:sz w:val="22"/>
          <w:szCs w:val="22"/>
          <w:lang w:val="cs-CZ"/>
        </w:rPr>
        <w:t>zástupci dětí</w:t>
      </w:r>
      <w:r w:rsidR="004C4A91">
        <w:rPr>
          <w:rFonts w:ascii="Arial" w:hAnsi="Arial" w:cs="Arial"/>
          <w:sz w:val="22"/>
          <w:szCs w:val="22"/>
          <w:lang w:val="cs-CZ"/>
        </w:rPr>
        <w:t xml:space="preserve"> je zajištěn. Informace rodičům jsou dále předávány formou WhatsApp a informacemi </w:t>
      </w:r>
      <w:r w:rsidR="00C23F28">
        <w:rPr>
          <w:rFonts w:ascii="Arial" w:hAnsi="Arial" w:cs="Arial"/>
          <w:sz w:val="22"/>
          <w:szCs w:val="22"/>
          <w:lang w:val="cs-CZ"/>
        </w:rPr>
        <w:br/>
      </w:r>
      <w:r w:rsidR="004C4A91">
        <w:rPr>
          <w:rFonts w:ascii="Arial" w:hAnsi="Arial" w:cs="Arial"/>
          <w:sz w:val="22"/>
          <w:szCs w:val="22"/>
          <w:lang w:val="cs-CZ"/>
        </w:rPr>
        <w:t>na nástěnkách.</w:t>
      </w:r>
    </w:p>
    <w:p w14:paraId="7C624F22" w14:textId="77777777" w:rsidR="00F4558D" w:rsidRDefault="00891FA1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Učitelky při své práci využívají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různé formy a metody: skupinové vyučování, projektové vyučování, prosociální učení, prvky tvořivé dramatiky, prvky alternativních metod, didaktické učení, situační učení. Základní činností je </w:t>
      </w:r>
      <w:proofErr w:type="gramStart"/>
      <w:r w:rsidR="00F4558D" w:rsidRPr="009058D6">
        <w:rPr>
          <w:rFonts w:ascii="Arial" w:hAnsi="Arial" w:cs="Arial"/>
          <w:sz w:val="22"/>
          <w:szCs w:val="22"/>
          <w:lang w:val="cs-CZ"/>
        </w:rPr>
        <w:t>hra</w:t>
      </w:r>
      <w:proofErr w:type="gramEnd"/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a to spontánní a řízená. Do výchovně vzdělávacího procesu byly zařazeny prvky </w:t>
      </w:r>
      <w:r w:rsidRPr="009058D6">
        <w:rPr>
          <w:rFonts w:ascii="Arial" w:hAnsi="Arial" w:cs="Arial"/>
          <w:sz w:val="22"/>
          <w:szCs w:val="22"/>
          <w:lang w:val="cs-CZ"/>
        </w:rPr>
        <w:t>environmentální výchovy</w:t>
      </w:r>
      <w:r w:rsidR="00F4558D" w:rsidRPr="009058D6">
        <w:rPr>
          <w:rFonts w:ascii="Arial" w:hAnsi="Arial" w:cs="Arial"/>
          <w:sz w:val="22"/>
          <w:szCs w:val="22"/>
          <w:lang w:val="cs-CZ"/>
        </w:rPr>
        <w:t>, ochrana dětí proti sociálně patologickým jevům.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6282C855" w14:textId="77777777" w:rsidR="00F4558D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Podle </w:t>
      </w:r>
      <w:r w:rsidR="00891FA1" w:rsidRPr="009058D6">
        <w:rPr>
          <w:rFonts w:ascii="Arial" w:hAnsi="Arial" w:cs="Arial"/>
          <w:sz w:val="22"/>
          <w:szCs w:val="22"/>
          <w:lang w:val="cs-CZ"/>
        </w:rPr>
        <w:t>Rámcově vzdělávacího programu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pro předškolní vzdě</w:t>
      </w:r>
      <w:r w:rsidR="00A055E4" w:rsidRPr="009058D6">
        <w:rPr>
          <w:rFonts w:ascii="Arial" w:hAnsi="Arial" w:cs="Arial"/>
          <w:sz w:val="22"/>
          <w:szCs w:val="22"/>
          <w:lang w:val="cs-CZ"/>
        </w:rPr>
        <w:t>lá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vání jsme plnili klíčové kompetence v rámci přípravy dětí pro život a u předškoláků jsme se intenzivně zaměřili na přípravu do ZŠ. </w:t>
      </w:r>
      <w:r w:rsidR="0033274A" w:rsidRPr="009058D6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4E4C3DD1" w14:textId="77777777" w:rsidR="00836E0E" w:rsidRPr="009058D6" w:rsidRDefault="00836E0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 každé třídě byly plněny gramotnosti s ohledem na ŠVP mateřské školy.</w:t>
      </w:r>
    </w:p>
    <w:p w14:paraId="5DEC6C11" w14:textId="77777777" w:rsidR="00F4558D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lastRenderedPageBreak/>
        <w:t xml:space="preserve">U všech dětí byly denně zařazeny logopedické chvilky a cvičení. </w:t>
      </w:r>
    </w:p>
    <w:p w14:paraId="51FAACA7" w14:textId="77777777" w:rsidR="00F4558D" w:rsidRPr="009058D6" w:rsidRDefault="004C4A91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T</w:t>
      </w:r>
      <w:r w:rsidR="00F4558D" w:rsidRPr="009058D6">
        <w:rPr>
          <w:rFonts w:ascii="Arial" w:hAnsi="Arial" w:cs="Arial"/>
          <w:sz w:val="22"/>
          <w:szCs w:val="22"/>
          <w:lang w:val="cs-CZ"/>
        </w:rPr>
        <w:t>řída se prezentuje svým vlastním TVP a jeho promyšleností, nabídkou činností a naplňování cílů v rámci integrovaných bloků, vše v souladu s</w:t>
      </w:r>
      <w:r w:rsidR="004F57D7" w:rsidRPr="009058D6">
        <w:rPr>
          <w:rFonts w:ascii="Arial" w:hAnsi="Arial" w:cs="Arial"/>
          <w:sz w:val="22"/>
          <w:szCs w:val="22"/>
          <w:lang w:val="cs-CZ"/>
        </w:rPr>
        <w:t>e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ŠVP pro PV.</w:t>
      </w:r>
    </w:p>
    <w:p w14:paraId="18BE72C3" w14:textId="77777777" w:rsidR="00233C0A" w:rsidRDefault="00233C0A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5D45727D" w14:textId="77777777" w:rsidR="004C4A91" w:rsidRDefault="004C4A91" w:rsidP="00B52472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>
        <w:rPr>
          <w:rFonts w:ascii="Arial" w:hAnsi="Arial" w:cs="Arial"/>
          <w:sz w:val="22"/>
          <w:szCs w:val="22"/>
          <w:u w:val="single"/>
          <w:lang w:val="cs-CZ"/>
        </w:rPr>
        <w:t>Pro rodiče</w:t>
      </w:r>
    </w:p>
    <w:p w14:paraId="4C460278" w14:textId="77777777" w:rsidR="004C0A3E" w:rsidRDefault="004C0A3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4C0A3E">
        <w:rPr>
          <w:rFonts w:ascii="Arial" w:hAnsi="Arial" w:cs="Arial"/>
          <w:sz w:val="22"/>
          <w:szCs w:val="22"/>
          <w:lang w:val="cs-CZ"/>
        </w:rPr>
        <w:t>Ve spolupráci</w:t>
      </w:r>
      <w:r>
        <w:rPr>
          <w:rFonts w:ascii="Arial" w:hAnsi="Arial" w:cs="Arial"/>
          <w:sz w:val="22"/>
          <w:szCs w:val="22"/>
          <w:lang w:val="cs-CZ"/>
        </w:rPr>
        <w:t xml:space="preserve"> se základní školou proběhlo adventní zpívání pro širokou veřejnost v kostele svatého Václava</w:t>
      </w:r>
    </w:p>
    <w:p w14:paraId="34D9A65D" w14:textId="77777777" w:rsidR="004C0A3E" w:rsidRDefault="004C0A3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veřejné vystoupení dětí mateřské školy, žáků základní školy a školní družiny v kulturním domě v rámci Dne matek</w:t>
      </w:r>
    </w:p>
    <w:p w14:paraId="1CCFFF6D" w14:textId="77777777" w:rsidR="004C0A3E" w:rsidRDefault="004C0A3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společné zdobení vánočního stromečku před školkou</w:t>
      </w:r>
    </w:p>
    <w:p w14:paraId="7286B091" w14:textId="77777777" w:rsidR="004C0A3E" w:rsidRDefault="004C0A3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rozloučení s předškoláky a pasování na školáky</w:t>
      </w:r>
    </w:p>
    <w:p w14:paraId="34309ED1" w14:textId="77777777" w:rsidR="00D73553" w:rsidRDefault="00D73553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- školní ples v rámci SRPŠ</w:t>
      </w:r>
    </w:p>
    <w:p w14:paraId="48498062" w14:textId="77777777" w:rsidR="0074755E" w:rsidRDefault="0074755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 rámci svátků po celý školní rok probíhala pro rodiče společná vystoupení společně se základní školou.</w:t>
      </w:r>
    </w:p>
    <w:p w14:paraId="46CEFBE1" w14:textId="77777777" w:rsidR="0074755E" w:rsidRDefault="0074755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Spolupráce s rodiči byla bez problémů.</w:t>
      </w:r>
    </w:p>
    <w:p w14:paraId="0DA1BD22" w14:textId="77777777" w:rsidR="003F7C36" w:rsidRPr="004C0A3E" w:rsidRDefault="003F7C36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10E18564" w14:textId="77777777" w:rsidR="00F4558D" w:rsidRDefault="003F7C36" w:rsidP="00B52472">
      <w:pPr>
        <w:pStyle w:val="Odstavecseseznamem"/>
        <w:numPr>
          <w:ilvl w:val="0"/>
          <w:numId w:val="4"/>
        </w:numPr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3F7C36">
        <w:rPr>
          <w:rFonts w:ascii="Arial" w:hAnsi="Arial" w:cs="Arial"/>
          <w:b/>
          <w:bCs/>
          <w:sz w:val="22"/>
          <w:szCs w:val="22"/>
          <w:lang w:val="cs-CZ"/>
        </w:rPr>
        <w:t>Výsledky vzdělávání</w:t>
      </w:r>
    </w:p>
    <w:p w14:paraId="36C6FE1B" w14:textId="77777777" w:rsidR="00243B4B" w:rsidRPr="009058D6" w:rsidRDefault="00243B4B" w:rsidP="00B52472">
      <w:pPr>
        <w:pStyle w:val="Normlnweb"/>
        <w:jc w:val="both"/>
        <w:rPr>
          <w:rFonts w:ascii="Arial" w:hAnsi="Arial" w:cs="Arial"/>
          <w:color w:val="000000"/>
          <w:sz w:val="22"/>
          <w:szCs w:val="22"/>
        </w:rPr>
      </w:pPr>
      <w:r w:rsidRPr="009058D6">
        <w:rPr>
          <w:rFonts w:ascii="Arial" w:hAnsi="Arial" w:cs="Arial"/>
          <w:color w:val="000000"/>
          <w:sz w:val="22"/>
          <w:szCs w:val="22"/>
        </w:rPr>
        <w:t xml:space="preserve">Děti jsou vedeny k </w:t>
      </w:r>
      <w:r w:rsidRPr="00F57BBC">
        <w:rPr>
          <w:rFonts w:ascii="Arial" w:hAnsi="Arial" w:cs="Arial"/>
          <w:b/>
          <w:color w:val="000000"/>
          <w:sz w:val="22"/>
          <w:szCs w:val="22"/>
        </w:rPr>
        <w:t>samostatnému rozhodování</w:t>
      </w:r>
      <w:r w:rsidRPr="009058D6">
        <w:rPr>
          <w:rFonts w:ascii="Arial" w:hAnsi="Arial" w:cs="Arial"/>
          <w:color w:val="000000"/>
          <w:sz w:val="22"/>
          <w:szCs w:val="22"/>
        </w:rPr>
        <w:t>, je vyloučena jakákoli manipulace s nimi, zbytečné organizování a nezdravé soutěžení.</w:t>
      </w:r>
    </w:p>
    <w:p w14:paraId="0B0F352B" w14:textId="77777777" w:rsidR="00243B4B" w:rsidRPr="009058D6" w:rsidRDefault="00243B4B" w:rsidP="00B52472">
      <w:pPr>
        <w:pStyle w:val="Normlnweb"/>
        <w:jc w:val="both"/>
        <w:rPr>
          <w:rFonts w:ascii="Arial" w:hAnsi="Arial" w:cs="Arial"/>
          <w:color w:val="000000"/>
          <w:sz w:val="22"/>
          <w:szCs w:val="22"/>
        </w:rPr>
      </w:pPr>
      <w:r w:rsidRPr="009058D6">
        <w:rPr>
          <w:rFonts w:ascii="Arial" w:hAnsi="Arial" w:cs="Arial"/>
          <w:color w:val="000000"/>
          <w:sz w:val="22"/>
          <w:szCs w:val="22"/>
        </w:rPr>
        <w:t xml:space="preserve">Mateřská škola do svého edukačního programu zařazuje nejen aktivity, které jsou v souladu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058D6">
        <w:rPr>
          <w:rFonts w:ascii="Arial" w:hAnsi="Arial" w:cs="Arial"/>
          <w:color w:val="000000"/>
          <w:sz w:val="22"/>
          <w:szCs w:val="22"/>
        </w:rPr>
        <w:br/>
        <w:t>s RVP PV, ale také činnosti nadstandardní, kreativní a obohacující fantazii a představivost dítěte a činnosti podporující cíle kognitivní, psychosomatické a volní.</w:t>
      </w:r>
    </w:p>
    <w:p w14:paraId="6177608D" w14:textId="77777777" w:rsidR="00243B4B" w:rsidRPr="009058D6" w:rsidRDefault="00243B4B" w:rsidP="00B52472">
      <w:pPr>
        <w:pStyle w:val="Normlnweb"/>
        <w:jc w:val="both"/>
        <w:rPr>
          <w:rFonts w:ascii="Arial" w:hAnsi="Arial" w:cs="Arial"/>
          <w:color w:val="000000"/>
          <w:sz w:val="22"/>
          <w:szCs w:val="22"/>
        </w:rPr>
      </w:pPr>
      <w:r w:rsidRPr="009058D6">
        <w:rPr>
          <w:rFonts w:ascii="Arial" w:hAnsi="Arial" w:cs="Arial"/>
          <w:color w:val="000000"/>
          <w:sz w:val="22"/>
          <w:szCs w:val="22"/>
        </w:rPr>
        <w:t xml:space="preserve">Výsledky konzultujeme průběžně, na pedagogických poradách, v pololetním a závěrečném hodnocení. </w:t>
      </w:r>
    </w:p>
    <w:p w14:paraId="3BBFE853" w14:textId="77777777" w:rsidR="003F7C36" w:rsidRPr="003F7C36" w:rsidRDefault="003F7C36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3F7C36">
        <w:rPr>
          <w:rFonts w:ascii="Arial" w:hAnsi="Arial" w:cs="Arial"/>
          <w:sz w:val="22"/>
          <w:szCs w:val="22"/>
          <w:lang w:val="cs-CZ"/>
        </w:rPr>
        <w:t>U dětí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="00D73553">
        <w:rPr>
          <w:rFonts w:ascii="Arial" w:hAnsi="Arial" w:cs="Arial"/>
          <w:sz w:val="22"/>
          <w:szCs w:val="22"/>
          <w:lang w:val="cs-CZ"/>
        </w:rPr>
        <w:t>byly rozvíjeny základní dovednosti, včetně sociálních, mezilidských a tvořivých. Dále jsme zařazovali do vzdělávání gramotnosti, především čtenářskou, matematickou, informační, polytechnickou výchovu, enviromentální výchovu. Dbali jsme na dostatek pohybu, správný rozvoj řečových a komunikačních dovedností.</w:t>
      </w:r>
    </w:p>
    <w:p w14:paraId="4C408F98" w14:textId="77777777" w:rsidR="00035ABE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Ředitelka</w:t>
      </w:r>
      <w:r w:rsidR="004A33E0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610353" w:rsidRPr="009058D6">
        <w:rPr>
          <w:rFonts w:ascii="Arial" w:hAnsi="Arial" w:cs="Arial"/>
          <w:sz w:val="22"/>
          <w:szCs w:val="22"/>
          <w:lang w:val="cs-CZ"/>
        </w:rPr>
        <w:t xml:space="preserve">v </w:t>
      </w:r>
      <w:r w:rsidR="004A33E0" w:rsidRPr="009058D6">
        <w:rPr>
          <w:rFonts w:ascii="Arial" w:hAnsi="Arial" w:cs="Arial"/>
          <w:sz w:val="22"/>
          <w:szCs w:val="22"/>
          <w:lang w:val="cs-CZ"/>
        </w:rPr>
        <w:t>průběhu školního roku provedl</w:t>
      </w:r>
      <w:r w:rsidR="003F7C36">
        <w:rPr>
          <w:rFonts w:ascii="Arial" w:hAnsi="Arial" w:cs="Arial"/>
          <w:sz w:val="22"/>
          <w:szCs w:val="22"/>
          <w:lang w:val="cs-CZ"/>
        </w:rPr>
        <w:t>a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kontrolu výchovně vzdělávací</w:t>
      </w:r>
      <w:r w:rsidR="004A33E0" w:rsidRPr="009058D6">
        <w:rPr>
          <w:rFonts w:ascii="Arial" w:hAnsi="Arial" w:cs="Arial"/>
          <w:sz w:val="22"/>
          <w:szCs w:val="22"/>
          <w:lang w:val="cs-CZ"/>
        </w:rPr>
        <w:t xml:space="preserve"> práce. Při kontrole se zaměřil</w:t>
      </w:r>
      <w:r w:rsidR="003F7C36">
        <w:rPr>
          <w:rFonts w:ascii="Arial" w:hAnsi="Arial" w:cs="Arial"/>
          <w:sz w:val="22"/>
          <w:szCs w:val="22"/>
          <w:lang w:val="cs-CZ"/>
        </w:rPr>
        <w:t>a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 na atmosféru třídy, pedagogické metody a postupy, kooperaci</w:t>
      </w:r>
      <w:r w:rsidR="00610353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učitelek ve třídě, </w:t>
      </w:r>
      <w:r w:rsidR="000952A6" w:rsidRPr="009058D6">
        <w:rPr>
          <w:rFonts w:ascii="Arial" w:hAnsi="Arial" w:cs="Arial"/>
          <w:sz w:val="22"/>
          <w:szCs w:val="22"/>
          <w:lang w:val="cs-CZ"/>
        </w:rPr>
        <w:t xml:space="preserve">diagnostiku, </w:t>
      </w:r>
      <w:r w:rsidRPr="009058D6">
        <w:rPr>
          <w:rFonts w:ascii="Arial" w:hAnsi="Arial" w:cs="Arial"/>
          <w:sz w:val="22"/>
          <w:szCs w:val="22"/>
          <w:lang w:val="cs-CZ"/>
        </w:rPr>
        <w:t xml:space="preserve">plnění povinné dokumentace třídy. Po ukončení hospitace byl veden </w:t>
      </w:r>
      <w:proofErr w:type="spellStart"/>
      <w:r w:rsidRPr="009058D6">
        <w:rPr>
          <w:rFonts w:ascii="Arial" w:hAnsi="Arial" w:cs="Arial"/>
          <w:sz w:val="22"/>
          <w:szCs w:val="22"/>
          <w:lang w:val="cs-CZ"/>
        </w:rPr>
        <w:t>pohospitační</w:t>
      </w:r>
      <w:proofErr w:type="spellEnd"/>
      <w:r w:rsidRPr="009058D6">
        <w:rPr>
          <w:rFonts w:ascii="Arial" w:hAnsi="Arial" w:cs="Arial"/>
          <w:sz w:val="22"/>
          <w:szCs w:val="22"/>
          <w:lang w:val="cs-CZ"/>
        </w:rPr>
        <w:t xml:space="preserve"> rozhovor s učitelkou. Záznamy</w:t>
      </w:r>
      <w:r w:rsidR="00035ABE">
        <w:rPr>
          <w:rFonts w:ascii="Arial" w:hAnsi="Arial" w:cs="Arial"/>
          <w:sz w:val="22"/>
          <w:szCs w:val="22"/>
          <w:lang w:val="cs-CZ"/>
        </w:rPr>
        <w:t xml:space="preserve"> </w:t>
      </w:r>
      <w:r w:rsidRPr="009058D6">
        <w:rPr>
          <w:rFonts w:ascii="Arial" w:hAnsi="Arial" w:cs="Arial"/>
          <w:sz w:val="22"/>
          <w:szCs w:val="22"/>
          <w:lang w:val="cs-CZ"/>
        </w:rPr>
        <w:t>z hospitací jsou písemně zaznamenány.</w:t>
      </w:r>
    </w:p>
    <w:p w14:paraId="63D19315" w14:textId="77777777" w:rsidR="007468B1" w:rsidRDefault="007468B1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1E52B4">
        <w:rPr>
          <w:rFonts w:ascii="Arial" w:hAnsi="Arial" w:cs="Arial"/>
          <w:sz w:val="22"/>
          <w:szCs w:val="22"/>
          <w:u w:val="single"/>
          <w:lang w:val="cs-CZ"/>
        </w:rPr>
        <w:lastRenderedPageBreak/>
        <w:t>Plnění klíčových kompetencí</w:t>
      </w:r>
      <w:r>
        <w:rPr>
          <w:rFonts w:ascii="Arial" w:hAnsi="Arial" w:cs="Arial"/>
          <w:sz w:val="22"/>
          <w:szCs w:val="22"/>
          <w:lang w:val="cs-CZ"/>
        </w:rPr>
        <w:t>:</w:t>
      </w:r>
    </w:p>
    <w:p w14:paraId="7A0476CD" w14:textId="77777777" w:rsid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1E52B4">
        <w:rPr>
          <w:rFonts w:ascii="Arial" w:hAnsi="Arial" w:cs="Arial"/>
          <w:b/>
          <w:sz w:val="22"/>
          <w:szCs w:val="22"/>
          <w:lang w:val="cs-CZ"/>
        </w:rPr>
        <w:t>Kompetence k učení</w:t>
      </w:r>
      <w:r>
        <w:rPr>
          <w:rFonts w:ascii="Arial" w:hAnsi="Arial" w:cs="Arial"/>
          <w:sz w:val="22"/>
          <w:szCs w:val="22"/>
          <w:lang w:val="cs-CZ"/>
        </w:rPr>
        <w:t>: děti získaly základy samostatného myšlení a řešení úkolů, projevovaly zvídavost a chuť poznávat nové věci. Uměly se soustředit na, dokončit úkol a využívat zkušenosti.</w:t>
      </w:r>
    </w:p>
    <w:p w14:paraId="184E7F13" w14:textId="77777777" w:rsid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 w:rsidRPr="001E52B4">
        <w:rPr>
          <w:rFonts w:ascii="Arial" w:hAnsi="Arial" w:cs="Arial"/>
          <w:b/>
          <w:sz w:val="22"/>
          <w:szCs w:val="22"/>
          <w:lang w:val="cs-CZ"/>
        </w:rPr>
        <w:t>Kompetence k řešení problémů</w:t>
      </w:r>
      <w:r>
        <w:rPr>
          <w:rFonts w:ascii="Arial" w:hAnsi="Arial" w:cs="Arial"/>
          <w:sz w:val="22"/>
          <w:szCs w:val="22"/>
          <w:lang w:val="cs-CZ"/>
        </w:rPr>
        <w:t>: uplatňovaly vlastní nápady při hrách a tvořivých činnostech, hledaly řešení při překážkách a učily se hodnotit důsledky svého chování.</w:t>
      </w:r>
    </w:p>
    <w:p w14:paraId="166DC543" w14:textId="77777777" w:rsid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Kompetence komunikativní</w:t>
      </w:r>
      <w:r w:rsidRPr="001E52B4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 xml:space="preserve"> zlepšila se schopnost vyjadřování, naslouchání, kladení otázek a používání bohaté slovní zásoby. Děti se zapojovaly do </w:t>
      </w:r>
      <w:proofErr w:type="spellStart"/>
      <w:proofErr w:type="gramStart"/>
      <w:r>
        <w:rPr>
          <w:rFonts w:ascii="Arial" w:hAnsi="Arial" w:cs="Arial"/>
          <w:sz w:val="22"/>
          <w:szCs w:val="22"/>
          <w:lang w:val="cs-CZ"/>
        </w:rPr>
        <w:t>rozhovorů,uměly</w:t>
      </w:r>
      <w:proofErr w:type="spellEnd"/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popsat prožitky a sdělit své potřeby.</w:t>
      </w:r>
    </w:p>
    <w:p w14:paraId="0C354827" w14:textId="77777777" w:rsid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Kompetence sociální a personální</w:t>
      </w:r>
      <w:r w:rsidRPr="001E52B4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 xml:space="preserve"> větší část dětí zvládla spolupráci ve skupině, dokázala respektovat pravidla a chovat se ohleduplně.</w:t>
      </w:r>
    </w:p>
    <w:p w14:paraId="731DA51B" w14:textId="77777777" w:rsid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Kompetence občanské</w:t>
      </w:r>
      <w:r w:rsidRPr="001E52B4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 xml:space="preserve"> děti si osvojily základní </w:t>
      </w:r>
      <w:proofErr w:type="gramStart"/>
      <w:r>
        <w:rPr>
          <w:rFonts w:ascii="Arial" w:hAnsi="Arial" w:cs="Arial"/>
          <w:sz w:val="22"/>
          <w:szCs w:val="22"/>
          <w:lang w:val="cs-CZ"/>
        </w:rPr>
        <w:t>hodnoty- vzájemný</w:t>
      </w:r>
      <w:proofErr w:type="gramEnd"/>
      <w:r>
        <w:rPr>
          <w:rFonts w:ascii="Arial" w:hAnsi="Arial" w:cs="Arial"/>
          <w:sz w:val="22"/>
          <w:szCs w:val="22"/>
          <w:lang w:val="cs-CZ"/>
        </w:rPr>
        <w:t xml:space="preserve"> respekt, pomoc slabším, péče o prostředí a vztah k tradicím.</w:t>
      </w:r>
    </w:p>
    <w:p w14:paraId="5353EBB4" w14:textId="77777777" w:rsidR="001E52B4" w:rsidRPr="001E52B4" w:rsidRDefault="001E52B4" w:rsidP="001E52B4">
      <w:pPr>
        <w:pStyle w:val="Odstavecseseznamem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b/>
          <w:sz w:val="22"/>
          <w:szCs w:val="22"/>
          <w:lang w:val="cs-CZ"/>
        </w:rPr>
        <w:t>Kompetence pracovní</w:t>
      </w:r>
      <w:r w:rsidRPr="001E52B4">
        <w:rPr>
          <w:rFonts w:ascii="Arial" w:hAnsi="Arial" w:cs="Arial"/>
          <w:sz w:val="22"/>
          <w:szCs w:val="22"/>
          <w:lang w:val="cs-CZ"/>
        </w:rPr>
        <w:t>:</w:t>
      </w:r>
      <w:r>
        <w:rPr>
          <w:rFonts w:ascii="Arial" w:hAnsi="Arial" w:cs="Arial"/>
          <w:sz w:val="22"/>
          <w:szCs w:val="22"/>
          <w:lang w:val="cs-CZ"/>
        </w:rPr>
        <w:t xml:space="preserve"> děti pracovaly s různými materiály, nástroji a technologiemi, dodržovaly pravidla bezpečnosti a učily se dokončovat započatou práci.</w:t>
      </w:r>
    </w:p>
    <w:p w14:paraId="55862BA3" w14:textId="77777777" w:rsidR="007468B1" w:rsidRDefault="007468B1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1744DE7D" w14:textId="77777777" w:rsidR="00035ABE" w:rsidRDefault="003F7C36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Jedna učitelka byla začínající a do praxe byla uváděna uvádějícími učitelkami dle plánu uvádění do praxe.</w:t>
      </w:r>
    </w:p>
    <w:p w14:paraId="481825D2" w14:textId="77777777" w:rsidR="005F35E8" w:rsidRPr="009058D6" w:rsidRDefault="005F35E8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Dětem mladším 3 let byla věnována výchovně vzdělávací péče v rámci jejich </w:t>
      </w:r>
      <w:r w:rsidR="003F7C36">
        <w:rPr>
          <w:rFonts w:ascii="Arial" w:hAnsi="Arial" w:cs="Arial"/>
          <w:sz w:val="22"/>
          <w:szCs w:val="22"/>
          <w:lang w:val="cs-CZ"/>
        </w:rPr>
        <w:t>možností rozvoje</w:t>
      </w:r>
      <w:r w:rsidRPr="009058D6">
        <w:rPr>
          <w:rFonts w:ascii="Arial" w:hAnsi="Arial" w:cs="Arial"/>
          <w:sz w:val="22"/>
          <w:szCs w:val="22"/>
          <w:lang w:val="cs-CZ"/>
        </w:rPr>
        <w:t>.</w:t>
      </w:r>
    </w:p>
    <w:p w14:paraId="616FBCE8" w14:textId="77777777" w:rsidR="00662B85" w:rsidRPr="009058D6" w:rsidRDefault="005F35E8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Děti nadané ve školce nemáme.</w:t>
      </w:r>
    </w:p>
    <w:p w14:paraId="16AF0566" w14:textId="77777777" w:rsidR="00F4558D" w:rsidRDefault="00F4558D" w:rsidP="00B52472">
      <w:pPr>
        <w:jc w:val="both"/>
        <w:rPr>
          <w:rFonts w:ascii="Arial" w:hAnsi="Arial" w:cs="Arial"/>
          <w:sz w:val="22"/>
          <w:szCs w:val="22"/>
          <w:u w:val="single"/>
          <w:lang w:val="cs-CZ"/>
        </w:rPr>
      </w:pPr>
      <w:r w:rsidRPr="009058D6">
        <w:rPr>
          <w:rFonts w:ascii="Arial" w:hAnsi="Arial" w:cs="Arial"/>
          <w:sz w:val="22"/>
          <w:szCs w:val="22"/>
          <w:u w:val="single"/>
          <w:lang w:val="cs-CZ"/>
        </w:rPr>
        <w:t>Práce s dětmi s odloženou školní docházkou</w:t>
      </w:r>
    </w:p>
    <w:p w14:paraId="536EC9DC" w14:textId="77777777" w:rsidR="00B52472" w:rsidRPr="00010511" w:rsidRDefault="007468B1" w:rsidP="00010511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 třídě bylo 1 dítě</w:t>
      </w:r>
      <w:r w:rsidR="003F7C36" w:rsidRPr="003F7C36">
        <w:rPr>
          <w:rFonts w:ascii="Arial" w:hAnsi="Arial" w:cs="Arial"/>
          <w:sz w:val="22"/>
          <w:szCs w:val="22"/>
          <w:lang w:val="cs-CZ"/>
        </w:rPr>
        <w:t xml:space="preserve"> </w:t>
      </w:r>
      <w:r w:rsidR="003F7C36">
        <w:rPr>
          <w:rFonts w:ascii="Arial" w:hAnsi="Arial" w:cs="Arial"/>
          <w:sz w:val="22"/>
          <w:szCs w:val="22"/>
          <w:lang w:val="cs-CZ"/>
        </w:rPr>
        <w:t>s odlo</w:t>
      </w:r>
      <w:r>
        <w:rPr>
          <w:rFonts w:ascii="Arial" w:hAnsi="Arial" w:cs="Arial"/>
          <w:sz w:val="22"/>
          <w:szCs w:val="22"/>
          <w:lang w:val="cs-CZ"/>
        </w:rPr>
        <w:t>ženou školní docházkou, s kterým</w:t>
      </w:r>
      <w:r w:rsidR="003F7C36">
        <w:rPr>
          <w:rFonts w:ascii="Arial" w:hAnsi="Arial" w:cs="Arial"/>
          <w:sz w:val="22"/>
          <w:szCs w:val="22"/>
          <w:lang w:val="cs-CZ"/>
        </w:rPr>
        <w:t xml:space="preserve"> </w:t>
      </w:r>
      <w:r w:rsidR="001E52B4">
        <w:rPr>
          <w:rFonts w:ascii="Arial" w:hAnsi="Arial" w:cs="Arial"/>
          <w:sz w:val="22"/>
          <w:szCs w:val="22"/>
          <w:lang w:val="cs-CZ"/>
        </w:rPr>
        <w:t xml:space="preserve">se pracovalo dle doporučení PPP, </w:t>
      </w:r>
      <w:r>
        <w:rPr>
          <w:rFonts w:ascii="Arial" w:hAnsi="Arial" w:cs="Arial"/>
          <w:sz w:val="22"/>
          <w:szCs w:val="22"/>
          <w:lang w:val="cs-CZ"/>
        </w:rPr>
        <w:t>podle individuálního plánu pro odklad školní docházky</w:t>
      </w:r>
      <w:r w:rsidR="008F46AF">
        <w:rPr>
          <w:rFonts w:ascii="Arial" w:hAnsi="Arial" w:cs="Arial"/>
          <w:sz w:val="22"/>
          <w:szCs w:val="22"/>
          <w:lang w:val="cs-CZ"/>
        </w:rPr>
        <w:br/>
      </w:r>
      <w:r w:rsidR="003F7C36">
        <w:rPr>
          <w:rFonts w:ascii="Arial" w:hAnsi="Arial" w:cs="Arial"/>
          <w:sz w:val="22"/>
          <w:szCs w:val="22"/>
          <w:lang w:val="cs-CZ"/>
        </w:rPr>
        <w:t>a</w:t>
      </w:r>
      <w:r w:rsidR="001E52B4">
        <w:rPr>
          <w:rFonts w:ascii="Arial" w:hAnsi="Arial" w:cs="Arial"/>
          <w:sz w:val="22"/>
          <w:szCs w:val="22"/>
          <w:lang w:val="cs-CZ"/>
        </w:rPr>
        <w:t xml:space="preserve"> v rámci pedagogické diagnostiky.</w:t>
      </w:r>
    </w:p>
    <w:p w14:paraId="5C42D26A" w14:textId="77777777" w:rsidR="00B52472" w:rsidRDefault="00B52472" w:rsidP="00B52472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8F1004" w14:textId="77777777" w:rsidR="00A852EE" w:rsidRPr="00833B6B" w:rsidRDefault="00B52472" w:rsidP="008F46AF">
      <w:pPr>
        <w:spacing w:after="100" w:afterAutospacing="1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proofErr w:type="spellStart"/>
      <w:r>
        <w:rPr>
          <w:rFonts w:ascii="Arial" w:hAnsi="Arial" w:cs="Arial"/>
          <w:b/>
          <w:bCs/>
          <w:sz w:val="22"/>
          <w:szCs w:val="22"/>
        </w:rPr>
        <w:t>Ú</w:t>
      </w:r>
      <w:r w:rsidR="00A852EE" w:rsidRPr="00833B6B">
        <w:rPr>
          <w:rFonts w:ascii="Arial" w:hAnsi="Arial" w:cs="Arial"/>
          <w:b/>
          <w:bCs/>
          <w:sz w:val="22"/>
          <w:szCs w:val="22"/>
        </w:rPr>
        <w:t>roveň</w:t>
      </w:r>
      <w:proofErr w:type="spellEnd"/>
      <w:r w:rsidR="00A852EE" w:rsidRPr="00833B6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A852EE" w:rsidRPr="00833B6B">
        <w:rPr>
          <w:rFonts w:ascii="Arial" w:hAnsi="Arial" w:cs="Arial"/>
          <w:b/>
          <w:bCs/>
          <w:sz w:val="22"/>
          <w:szCs w:val="22"/>
        </w:rPr>
        <w:t>vzdělávacího</w:t>
      </w:r>
      <w:proofErr w:type="spellEnd"/>
      <w:r w:rsidR="00A852EE" w:rsidRPr="00833B6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A852EE" w:rsidRPr="00833B6B">
        <w:rPr>
          <w:rFonts w:ascii="Arial" w:hAnsi="Arial" w:cs="Arial"/>
          <w:b/>
          <w:bCs/>
          <w:sz w:val="22"/>
          <w:szCs w:val="22"/>
        </w:rPr>
        <w:t>procesu</w:t>
      </w:r>
      <w:proofErr w:type="spellEnd"/>
      <w:r w:rsidR="00A852EE" w:rsidRPr="00833B6B">
        <w:rPr>
          <w:rFonts w:ascii="Arial" w:hAnsi="Arial" w:cs="Arial"/>
          <w:b/>
          <w:bCs/>
          <w:sz w:val="22"/>
          <w:szCs w:val="22"/>
        </w:rPr>
        <w:t>–</w:t>
      </w:r>
      <w:proofErr w:type="spellStart"/>
      <w:r w:rsidR="00A852EE" w:rsidRPr="00833B6B">
        <w:rPr>
          <w:rFonts w:ascii="Arial" w:hAnsi="Arial" w:cs="Arial"/>
          <w:b/>
          <w:bCs/>
          <w:sz w:val="22"/>
          <w:szCs w:val="22"/>
        </w:rPr>
        <w:t>sledovaná</w:t>
      </w:r>
      <w:proofErr w:type="spellEnd"/>
      <w:r w:rsidR="00A852EE" w:rsidRPr="00833B6B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A852EE" w:rsidRPr="00833B6B">
        <w:rPr>
          <w:rFonts w:ascii="Arial" w:hAnsi="Arial" w:cs="Arial"/>
          <w:b/>
          <w:bCs/>
          <w:sz w:val="22"/>
          <w:szCs w:val="22"/>
        </w:rPr>
        <w:t>kritéria</w:t>
      </w:r>
      <w:proofErr w:type="spellEnd"/>
    </w:p>
    <w:p w14:paraId="2D662553" w14:textId="77777777" w:rsidR="00A852EE" w:rsidRPr="00F57BBC" w:rsidRDefault="00F57BBC" w:rsidP="008F46AF">
      <w:pPr>
        <w:pStyle w:val="Odstavecseseznamem"/>
        <w:numPr>
          <w:ilvl w:val="0"/>
          <w:numId w:val="10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Spolupráce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ve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skupině</w:t>
      </w:r>
      <w:proofErr w:type="spellEnd"/>
    </w:p>
    <w:p w14:paraId="42B299A6" w14:textId="77777777" w:rsidR="00A852EE" w:rsidRPr="00F57BBC" w:rsidRDefault="00A852EE" w:rsidP="008F46AF">
      <w:pPr>
        <w:pStyle w:val="Odstavecseseznamem"/>
        <w:numPr>
          <w:ilvl w:val="0"/>
          <w:numId w:val="10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Zvolení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vlastního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postupu</w:t>
      </w:r>
      <w:proofErr w:type="spellEnd"/>
    </w:p>
    <w:p w14:paraId="58BD4D7E" w14:textId="77777777" w:rsidR="00A852EE" w:rsidRPr="00F57BBC" w:rsidRDefault="00A852EE" w:rsidP="008F46AF">
      <w:pPr>
        <w:pStyle w:val="Odstavecseseznamem"/>
        <w:numPr>
          <w:ilvl w:val="0"/>
          <w:numId w:val="10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Samostatná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činnost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bez </w:t>
      </w:r>
      <w:proofErr w:type="spellStart"/>
      <w:r w:rsidRPr="00F57BBC">
        <w:rPr>
          <w:rFonts w:ascii="Arial" w:hAnsi="Arial" w:cs="Arial"/>
          <w:sz w:val="22"/>
          <w:szCs w:val="22"/>
        </w:rPr>
        <w:t>vedení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učitelky</w:t>
      </w:r>
      <w:proofErr w:type="spellEnd"/>
    </w:p>
    <w:p w14:paraId="7152D2F5" w14:textId="77777777" w:rsidR="00A852EE" w:rsidRPr="00F57BBC" w:rsidRDefault="00A852EE" w:rsidP="008F46AF">
      <w:pPr>
        <w:pStyle w:val="Odstavecseseznamem"/>
        <w:numPr>
          <w:ilvl w:val="0"/>
          <w:numId w:val="10"/>
        </w:numPr>
        <w:spacing w:after="100" w:afterAutospacing="1" w:line="24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Hodnocení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tematických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částí</w:t>
      </w:r>
      <w:proofErr w:type="spellEnd"/>
      <w:r w:rsidRPr="00F57BBC">
        <w:rPr>
          <w:rFonts w:ascii="Arial" w:hAnsi="Arial" w:cs="Arial"/>
          <w:sz w:val="22"/>
          <w:szCs w:val="22"/>
        </w:rPr>
        <w:t>:</w:t>
      </w:r>
    </w:p>
    <w:p w14:paraId="1173E855" w14:textId="77777777" w:rsidR="00A852EE" w:rsidRPr="00D30836" w:rsidRDefault="00D30836" w:rsidP="00D30836">
      <w:p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Komunikace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s 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dětmi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přijímání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dítěte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nepodmíněné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takové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D30836">
        <w:rPr>
          <w:rFonts w:ascii="Arial" w:hAnsi="Arial" w:cs="Arial"/>
          <w:sz w:val="22"/>
          <w:szCs w:val="22"/>
        </w:rPr>
        <w:t>jaké</w:t>
      </w:r>
      <w:proofErr w:type="spellEnd"/>
      <w:r w:rsidR="00A852EE" w:rsidRPr="00D30836">
        <w:rPr>
          <w:rFonts w:ascii="Arial" w:hAnsi="Arial" w:cs="Arial"/>
          <w:sz w:val="22"/>
          <w:szCs w:val="22"/>
        </w:rPr>
        <w:t xml:space="preserve"> je</w:t>
      </w:r>
    </w:p>
    <w:p w14:paraId="26A4CAF0" w14:textId="77777777" w:rsidR="00A852EE" w:rsidRPr="00F57BBC" w:rsidRDefault="00A852EE" w:rsidP="008F46AF">
      <w:pPr>
        <w:pStyle w:val="Odstavecseseznamem"/>
        <w:numPr>
          <w:ilvl w:val="0"/>
          <w:numId w:val="18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Respektování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pravidel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soužití</w:t>
      </w:r>
      <w:proofErr w:type="spellEnd"/>
    </w:p>
    <w:p w14:paraId="1B0A2CA9" w14:textId="77777777" w:rsidR="00A852EE" w:rsidRPr="00F57BBC" w:rsidRDefault="00F57BBC" w:rsidP="008F46AF">
      <w:pPr>
        <w:pStyle w:val="Odstavecseseznamem"/>
        <w:numPr>
          <w:ilvl w:val="0"/>
          <w:numId w:val="18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Chování</w:t>
      </w:r>
      <w:proofErr w:type="spellEnd"/>
      <w:r>
        <w:rPr>
          <w:rFonts w:ascii="Arial" w:hAnsi="Arial" w:cs="Arial"/>
          <w:sz w:val="22"/>
          <w:szCs w:val="22"/>
        </w:rPr>
        <w:t xml:space="preserve"> v </w:t>
      </w:r>
      <w:proofErr w:type="spellStart"/>
      <w:r>
        <w:rPr>
          <w:rFonts w:ascii="Arial" w:hAnsi="Arial" w:cs="Arial"/>
          <w:sz w:val="22"/>
          <w:szCs w:val="22"/>
        </w:rPr>
        <w:t>souladu</w:t>
      </w:r>
      <w:proofErr w:type="spellEnd"/>
      <w:r>
        <w:rPr>
          <w:rFonts w:ascii="Arial" w:hAnsi="Arial" w:cs="Arial"/>
          <w:sz w:val="22"/>
          <w:szCs w:val="22"/>
        </w:rPr>
        <w:t xml:space="preserve"> se </w:t>
      </w:r>
      <w:proofErr w:type="spellStart"/>
      <w:r>
        <w:rPr>
          <w:rFonts w:ascii="Arial" w:hAnsi="Arial" w:cs="Arial"/>
          <w:sz w:val="22"/>
          <w:szCs w:val="22"/>
        </w:rPr>
        <w:t>zdravým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životním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stylem</w:t>
      </w:r>
      <w:proofErr w:type="spellEnd"/>
    </w:p>
    <w:p w14:paraId="70601034" w14:textId="77777777" w:rsidR="00A852EE" w:rsidRPr="00F57BBC" w:rsidRDefault="00A852EE" w:rsidP="008F46AF">
      <w:pPr>
        <w:pStyle w:val="Odstavecseseznamem"/>
        <w:numPr>
          <w:ilvl w:val="0"/>
          <w:numId w:val="18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Nemanipulovat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F57BBC">
        <w:rPr>
          <w:rFonts w:ascii="Arial" w:hAnsi="Arial" w:cs="Arial"/>
          <w:sz w:val="22"/>
          <w:szCs w:val="22"/>
        </w:rPr>
        <w:t>dětmi</w:t>
      </w:r>
      <w:proofErr w:type="spellEnd"/>
    </w:p>
    <w:p w14:paraId="305A9FAA" w14:textId="77777777" w:rsidR="00A852EE" w:rsidRPr="00F57BBC" w:rsidRDefault="00A852EE" w:rsidP="00D30836">
      <w:pPr>
        <w:pStyle w:val="Odstavecseseznamem"/>
        <w:spacing w:after="100" w:afterAutospacing="1"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F57BBC">
        <w:rPr>
          <w:rFonts w:ascii="Arial" w:hAnsi="Arial" w:cs="Arial"/>
          <w:sz w:val="22"/>
          <w:szCs w:val="22"/>
        </w:rPr>
        <w:lastRenderedPageBreak/>
        <w:t xml:space="preserve">Podpora </w:t>
      </w:r>
      <w:proofErr w:type="spellStart"/>
      <w:r w:rsidRPr="00F57BBC">
        <w:rPr>
          <w:rFonts w:ascii="Arial" w:hAnsi="Arial" w:cs="Arial"/>
          <w:sz w:val="22"/>
          <w:szCs w:val="22"/>
        </w:rPr>
        <w:t>učení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navzájem</w:t>
      </w:r>
      <w:proofErr w:type="spellEnd"/>
    </w:p>
    <w:p w14:paraId="1FAC1181" w14:textId="77777777" w:rsidR="00A852EE" w:rsidRPr="00F57BBC" w:rsidRDefault="00A852EE" w:rsidP="008F46AF">
      <w:pPr>
        <w:pStyle w:val="Odstavecseseznamem"/>
        <w:numPr>
          <w:ilvl w:val="0"/>
          <w:numId w:val="17"/>
        </w:numPr>
        <w:spacing w:after="100" w:afterAutospacing="1"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Sledování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vývoje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dítěte</w:t>
      </w:r>
      <w:proofErr w:type="spellEnd"/>
    </w:p>
    <w:p w14:paraId="2728460D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Záznamy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57BBC">
        <w:rPr>
          <w:rFonts w:ascii="Arial" w:hAnsi="Arial" w:cs="Arial"/>
          <w:sz w:val="22"/>
          <w:szCs w:val="22"/>
        </w:rPr>
        <w:t>změně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v </w:t>
      </w:r>
      <w:proofErr w:type="spellStart"/>
      <w:r w:rsidRPr="00F57BBC">
        <w:rPr>
          <w:rFonts w:ascii="Arial" w:hAnsi="Arial" w:cs="Arial"/>
          <w:sz w:val="22"/>
          <w:szCs w:val="22"/>
        </w:rPr>
        <w:t>diagnostických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listech</w:t>
      </w:r>
      <w:proofErr w:type="spellEnd"/>
    </w:p>
    <w:p w14:paraId="4F141F70" w14:textId="77777777" w:rsidR="00A852EE" w:rsidRPr="00F57BBC" w:rsidRDefault="00A852EE" w:rsidP="00B52472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Plánování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základě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poznatků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F57BBC">
        <w:rPr>
          <w:rFonts w:ascii="Arial" w:hAnsi="Arial" w:cs="Arial"/>
          <w:sz w:val="22"/>
          <w:szCs w:val="22"/>
        </w:rPr>
        <w:t>aktuální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úrovni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o </w:t>
      </w:r>
      <w:proofErr w:type="spellStart"/>
      <w:r w:rsidRPr="00F57BBC">
        <w:rPr>
          <w:rFonts w:ascii="Arial" w:hAnsi="Arial" w:cs="Arial"/>
          <w:sz w:val="22"/>
          <w:szCs w:val="22"/>
        </w:rPr>
        <w:t>potřebách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jednotlivých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</w:p>
    <w:p w14:paraId="5206E6CD" w14:textId="77777777" w:rsidR="00A852EE" w:rsidRPr="00F57BBC" w:rsidRDefault="00F57BBC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spolupráce</w:t>
      </w:r>
      <w:proofErr w:type="spellEnd"/>
      <w:r>
        <w:rPr>
          <w:rFonts w:ascii="Arial" w:hAnsi="Arial" w:cs="Arial"/>
          <w:sz w:val="22"/>
          <w:szCs w:val="22"/>
        </w:rPr>
        <w:t xml:space="preserve">  </w:t>
      </w:r>
      <w:proofErr w:type="spellStart"/>
      <w:r>
        <w:rPr>
          <w:rFonts w:ascii="Arial" w:hAnsi="Arial" w:cs="Arial"/>
          <w:sz w:val="22"/>
          <w:szCs w:val="22"/>
        </w:rPr>
        <w:t>učitelek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asistentek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ve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třídě</w:t>
      </w:r>
      <w:proofErr w:type="spellEnd"/>
    </w:p>
    <w:p w14:paraId="6DD11B84" w14:textId="77777777" w:rsidR="00A852EE" w:rsidRPr="00F57BBC" w:rsidRDefault="00A852EE" w:rsidP="00B52472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Dodržování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pravidel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tak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aby </w:t>
      </w:r>
      <w:proofErr w:type="spellStart"/>
      <w:r w:rsidRPr="00F57BBC">
        <w:rPr>
          <w:rFonts w:ascii="Arial" w:hAnsi="Arial" w:cs="Arial"/>
          <w:sz w:val="22"/>
          <w:szCs w:val="22"/>
        </w:rPr>
        <w:t>každá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z </w:t>
      </w:r>
      <w:proofErr w:type="spellStart"/>
      <w:r w:rsidRPr="00F57BBC">
        <w:rPr>
          <w:rFonts w:ascii="Arial" w:hAnsi="Arial" w:cs="Arial"/>
          <w:sz w:val="22"/>
          <w:szCs w:val="22"/>
        </w:rPr>
        <w:t>činností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splňovala</w:t>
      </w:r>
      <w:proofErr w:type="spellEnd"/>
    </w:p>
    <w:p w14:paraId="0A197704" w14:textId="77777777" w:rsidR="00A852EE" w:rsidRPr="00F57BBC" w:rsidRDefault="00F57BBC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samostatnost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přichystání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pomůcek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materiálu</w:t>
      </w:r>
      <w:proofErr w:type="spellEnd"/>
      <w:r w:rsidR="00A852EE"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852EE" w:rsidRPr="00F57BBC">
        <w:rPr>
          <w:rFonts w:ascii="Arial" w:hAnsi="Arial" w:cs="Arial"/>
          <w:sz w:val="22"/>
          <w:szCs w:val="22"/>
        </w:rPr>
        <w:t>úklidu</w:t>
      </w:r>
      <w:proofErr w:type="spellEnd"/>
    </w:p>
    <w:p w14:paraId="0DF782D6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třídění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odpadu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do </w:t>
      </w:r>
      <w:proofErr w:type="spellStart"/>
      <w:r w:rsidRPr="00F57BBC">
        <w:rPr>
          <w:rFonts w:ascii="Arial" w:hAnsi="Arial" w:cs="Arial"/>
          <w:sz w:val="22"/>
          <w:szCs w:val="22"/>
        </w:rPr>
        <w:t>boxů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třídě</w:t>
      </w:r>
      <w:proofErr w:type="spellEnd"/>
    </w:p>
    <w:p w14:paraId="6B630FED" w14:textId="77777777" w:rsidR="00A852EE" w:rsidRPr="00F57BBC" w:rsidRDefault="00A852EE" w:rsidP="00B52472">
      <w:pPr>
        <w:pStyle w:val="Odstavecseseznamem"/>
        <w:numPr>
          <w:ilvl w:val="0"/>
          <w:numId w:val="1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Metody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formy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práce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F57BBC">
        <w:rPr>
          <w:rFonts w:ascii="Arial" w:hAnsi="Arial" w:cs="Arial"/>
          <w:sz w:val="22"/>
          <w:szCs w:val="22"/>
        </w:rPr>
        <w:t>dětmi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kvalita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průběhu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pedagogického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postupu</w:t>
      </w:r>
      <w:proofErr w:type="spellEnd"/>
    </w:p>
    <w:p w14:paraId="5266DC2D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Komunitní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kruh</w:t>
      </w:r>
      <w:proofErr w:type="spellEnd"/>
    </w:p>
    <w:p w14:paraId="4F198589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Kooperativní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hry</w:t>
      </w:r>
      <w:proofErr w:type="spellEnd"/>
    </w:p>
    <w:p w14:paraId="2124B4C9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Cvičení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na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rozvoj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spolupráce</w:t>
      </w:r>
      <w:proofErr w:type="spellEnd"/>
    </w:p>
    <w:p w14:paraId="18383899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Psychomotorické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tempo </w:t>
      </w:r>
      <w:proofErr w:type="spellStart"/>
      <w:r w:rsidRPr="00F57BBC">
        <w:rPr>
          <w:rFonts w:ascii="Arial" w:hAnsi="Arial" w:cs="Arial"/>
          <w:sz w:val="22"/>
          <w:szCs w:val="22"/>
        </w:rPr>
        <w:t>jednotlivých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</w:p>
    <w:p w14:paraId="3FDFF430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Vyváženost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aktivit</w:t>
      </w:r>
      <w:proofErr w:type="spellEnd"/>
    </w:p>
    <w:p w14:paraId="0DA7AE88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Organizace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vzdělávacích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aktivit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skupinová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i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individuální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s </w:t>
      </w:r>
      <w:proofErr w:type="spellStart"/>
      <w:r w:rsidRPr="00F57BBC">
        <w:rPr>
          <w:rFonts w:ascii="Arial" w:hAnsi="Arial" w:cs="Arial"/>
          <w:sz w:val="22"/>
          <w:szCs w:val="22"/>
        </w:rPr>
        <w:t>přihlédnutím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k </w:t>
      </w:r>
      <w:proofErr w:type="spellStart"/>
      <w:r w:rsidRPr="00F57BBC">
        <w:rPr>
          <w:rFonts w:ascii="Arial" w:hAnsi="Arial" w:cs="Arial"/>
          <w:sz w:val="22"/>
          <w:szCs w:val="22"/>
        </w:rPr>
        <w:t>věkovým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F57BBC">
        <w:rPr>
          <w:rFonts w:ascii="Arial" w:hAnsi="Arial" w:cs="Arial"/>
          <w:sz w:val="22"/>
          <w:szCs w:val="22"/>
        </w:rPr>
        <w:t>a</w:t>
      </w:r>
      <w:proofErr w:type="gram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individuálním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možnostem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jednotlivých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dětí</w:t>
      </w:r>
      <w:proofErr w:type="spellEnd"/>
    </w:p>
    <w:p w14:paraId="74DF49C1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Učení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nápodobou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57BBC">
        <w:rPr>
          <w:rFonts w:ascii="Arial" w:hAnsi="Arial" w:cs="Arial"/>
          <w:sz w:val="22"/>
          <w:szCs w:val="22"/>
        </w:rPr>
        <w:t>situační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F57BBC">
        <w:rPr>
          <w:rFonts w:ascii="Arial" w:hAnsi="Arial" w:cs="Arial"/>
          <w:sz w:val="22"/>
          <w:szCs w:val="22"/>
        </w:rPr>
        <w:t>sociální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učení</w:t>
      </w:r>
      <w:proofErr w:type="spellEnd"/>
    </w:p>
    <w:p w14:paraId="351D73B7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Výchovně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vzdělávací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práce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se </w:t>
      </w:r>
      <w:proofErr w:type="spellStart"/>
      <w:r w:rsidRPr="00F57BBC">
        <w:rPr>
          <w:rFonts w:ascii="Arial" w:hAnsi="Arial" w:cs="Arial"/>
          <w:sz w:val="22"/>
          <w:szCs w:val="22"/>
        </w:rPr>
        <w:t>znaky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prožitkového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stylu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učení</w:t>
      </w:r>
      <w:proofErr w:type="spellEnd"/>
    </w:p>
    <w:p w14:paraId="45ECFE09" w14:textId="77777777" w:rsidR="00A852EE" w:rsidRPr="00F57BBC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Samostatné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řešení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problémů</w:t>
      </w:r>
      <w:proofErr w:type="spellEnd"/>
    </w:p>
    <w:p w14:paraId="2FDA6ED8" w14:textId="77777777" w:rsidR="00A852EE" w:rsidRDefault="00A852EE" w:rsidP="00B52472">
      <w:pPr>
        <w:pStyle w:val="Odstavecseseznamem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F57BBC">
        <w:rPr>
          <w:rFonts w:ascii="Arial" w:hAnsi="Arial" w:cs="Arial"/>
          <w:sz w:val="22"/>
          <w:szCs w:val="22"/>
        </w:rPr>
        <w:t>Opakování</w:t>
      </w:r>
      <w:proofErr w:type="spellEnd"/>
      <w:r w:rsidRPr="00F57BB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57BBC">
        <w:rPr>
          <w:rFonts w:ascii="Arial" w:hAnsi="Arial" w:cs="Arial"/>
          <w:sz w:val="22"/>
          <w:szCs w:val="22"/>
        </w:rPr>
        <w:t>činností</w:t>
      </w:r>
      <w:proofErr w:type="spellEnd"/>
    </w:p>
    <w:p w14:paraId="69DB2A8F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7FCA4D7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Školní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rok</w:t>
      </w:r>
      <w:proofErr w:type="spellEnd"/>
      <w:r>
        <w:rPr>
          <w:rFonts w:ascii="Arial" w:hAnsi="Arial" w:cs="Arial"/>
          <w:sz w:val="22"/>
          <w:szCs w:val="22"/>
        </w:rPr>
        <w:t xml:space="preserve"> 2024/25 </w:t>
      </w:r>
      <w:proofErr w:type="spellStart"/>
      <w:r>
        <w:rPr>
          <w:rFonts w:ascii="Arial" w:hAnsi="Arial" w:cs="Arial"/>
          <w:sz w:val="22"/>
          <w:szCs w:val="22"/>
        </w:rPr>
        <w:t>proběhl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úspěšně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Většina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dětí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dosáhla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očekávaných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výstupů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dle</w:t>
      </w:r>
      <w:proofErr w:type="spellEnd"/>
      <w:r>
        <w:rPr>
          <w:rFonts w:ascii="Arial" w:hAnsi="Arial" w:cs="Arial"/>
          <w:sz w:val="22"/>
          <w:szCs w:val="22"/>
        </w:rPr>
        <w:t xml:space="preserve"> ŠVP a </w:t>
      </w:r>
      <w:proofErr w:type="spellStart"/>
      <w:r>
        <w:rPr>
          <w:rFonts w:ascii="Arial" w:hAnsi="Arial" w:cs="Arial"/>
          <w:sz w:val="22"/>
          <w:szCs w:val="22"/>
        </w:rPr>
        <w:t>projevila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významný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pokrok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všech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vzdělávacích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oblastech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Vzdělávání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bylo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realizováno</w:t>
      </w:r>
      <w:proofErr w:type="spellEnd"/>
      <w:r>
        <w:rPr>
          <w:rFonts w:ascii="Arial" w:hAnsi="Arial" w:cs="Arial"/>
          <w:sz w:val="22"/>
          <w:szCs w:val="22"/>
        </w:rPr>
        <w:t xml:space="preserve"> v </w:t>
      </w:r>
      <w:proofErr w:type="spellStart"/>
      <w:r>
        <w:rPr>
          <w:rFonts w:ascii="Arial" w:hAnsi="Arial" w:cs="Arial"/>
          <w:sz w:val="22"/>
          <w:szCs w:val="22"/>
        </w:rPr>
        <w:t>souladu</w:t>
      </w:r>
      <w:proofErr w:type="spellEnd"/>
      <w:r>
        <w:rPr>
          <w:rFonts w:ascii="Arial" w:hAnsi="Arial" w:cs="Arial"/>
          <w:sz w:val="22"/>
          <w:szCs w:val="22"/>
        </w:rPr>
        <w:t xml:space="preserve"> s </w:t>
      </w:r>
      <w:proofErr w:type="spellStart"/>
      <w:r>
        <w:rPr>
          <w:rFonts w:ascii="Arial" w:hAnsi="Arial" w:cs="Arial"/>
          <w:sz w:val="22"/>
          <w:szCs w:val="22"/>
        </w:rPr>
        <w:t>principy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současné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předškolní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pedagogiky</w:t>
      </w:r>
      <w:proofErr w:type="spellEnd"/>
      <w:r>
        <w:rPr>
          <w:rFonts w:ascii="Arial" w:hAnsi="Arial" w:cs="Arial"/>
          <w:sz w:val="22"/>
          <w:szCs w:val="22"/>
        </w:rPr>
        <w:t xml:space="preserve">, s </w:t>
      </w:r>
      <w:proofErr w:type="spellStart"/>
      <w:r>
        <w:rPr>
          <w:rFonts w:ascii="Arial" w:hAnsi="Arial" w:cs="Arial"/>
          <w:sz w:val="22"/>
          <w:szCs w:val="22"/>
        </w:rPr>
        <w:t>důrazem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rozvoj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klíčových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kompetencí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osobní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pohody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pozitivních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vztahů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24C8D5E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D83101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9DCD5BE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800C6D2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D8363E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1A594BB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847AA37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059E97B" w14:textId="77777777" w:rsidR="00D30836" w:rsidRPr="00010511" w:rsidRDefault="00D30836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45EE3EF" w14:textId="77777777" w:rsid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5B0FE7" w14:textId="77777777" w:rsidR="00010511" w:rsidRPr="003F7C36" w:rsidRDefault="00010511" w:rsidP="00010511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u w:val="single"/>
          <w:lang w:val="cs-CZ"/>
        </w:rPr>
        <w:t>Programy, exkurze, vycházky a vystoupení</w:t>
      </w:r>
      <w:r w:rsidR="00F33E8D">
        <w:rPr>
          <w:rFonts w:ascii="Arial" w:hAnsi="Arial" w:cs="Arial"/>
          <w:sz w:val="22"/>
          <w:szCs w:val="22"/>
          <w:u w:val="single"/>
          <w:lang w:val="cs-CZ"/>
        </w:rPr>
        <w:t xml:space="preserve"> ZŠ a MŠ</w:t>
      </w:r>
    </w:p>
    <w:p w14:paraId="2B7E0715" w14:textId="77777777" w:rsidR="00010511" w:rsidRPr="00010511" w:rsidRDefault="00010511" w:rsidP="0001051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CE27544" w14:textId="77777777" w:rsidR="00833B6B" w:rsidRDefault="00833B6B" w:rsidP="00B5247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010511" w:rsidRPr="00243B4B" w14:paraId="7E53068F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6B973DE" w14:textId="77777777" w:rsidR="00010511" w:rsidRDefault="00010511" w:rsidP="00866C16">
            <w:pPr>
              <w:pStyle w:val="Nadpis1"/>
              <w:jc w:val="both"/>
              <w:outlineLvl w:val="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Září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ECE0A" w14:textId="77777777" w:rsidR="00010511" w:rsidRPr="00243B4B" w:rsidRDefault="00F33E8D" w:rsidP="00866C16">
            <w:pPr>
              <w:pStyle w:val="Odstavecseseznamem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Společné</w:t>
            </w:r>
            <w:proofErr w:type="spellEnd"/>
            <w:r w:rsidR="00010511"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10511" w:rsidRPr="00243B4B">
              <w:rPr>
                <w:rFonts w:ascii="Arial" w:hAnsi="Arial" w:cs="Arial"/>
                <w:sz w:val="20"/>
                <w:szCs w:val="20"/>
              </w:rPr>
              <w:t>třídní</w:t>
            </w:r>
            <w:proofErr w:type="spellEnd"/>
            <w:r w:rsidR="00010511"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10511" w:rsidRPr="00243B4B">
              <w:rPr>
                <w:rFonts w:ascii="Arial" w:hAnsi="Arial" w:cs="Arial"/>
                <w:sz w:val="20"/>
                <w:szCs w:val="20"/>
              </w:rPr>
              <w:t>schůzk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proofErr w:type="spellEnd"/>
          </w:p>
        </w:tc>
      </w:tr>
      <w:tr w:rsidR="00F33E8D" w:rsidRPr="00243B4B" w14:paraId="1AEC6804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522F8D3D" w14:textId="77777777" w:rsidR="00F33E8D" w:rsidRDefault="00F33E8D" w:rsidP="00866C16">
            <w:pPr>
              <w:pStyle w:val="Nadpis1"/>
              <w:jc w:val="both"/>
              <w:outlineLvl w:val="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Říjen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4F94" w14:textId="77777777" w:rsidR="00F33E8D" w:rsidRDefault="00F33E8D" w:rsidP="00866C16">
            <w:pPr>
              <w:pStyle w:val="Odstavecseseznamem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Projektový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den u 1. a 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Ročníku</w:t>
            </w:r>
            <w:proofErr w:type="spellEnd"/>
          </w:p>
          <w:p w14:paraId="0EDBA242" w14:textId="77777777" w:rsidR="00F33E8D" w:rsidRDefault="00F33E8D" w:rsidP="00866C16">
            <w:pPr>
              <w:pStyle w:val="Odstavecseseznamem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Zahájení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dovážky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Ovoce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škol</w:t>
            </w:r>
            <w:proofErr w:type="spellEnd"/>
          </w:p>
        </w:tc>
      </w:tr>
      <w:tr w:rsidR="00F33E8D" w:rsidRPr="00243B4B" w14:paraId="425B79C7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7A5F111B" w14:textId="77777777" w:rsidR="00F33E8D" w:rsidRDefault="00F33E8D" w:rsidP="00866C16">
            <w:pPr>
              <w:pStyle w:val="Nadpis1"/>
              <w:jc w:val="both"/>
              <w:outlineLvl w:val="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Listopad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26BB" w14:textId="77777777" w:rsidR="00F33E8D" w:rsidRDefault="00F33E8D" w:rsidP="00866C16">
            <w:pPr>
              <w:pStyle w:val="Odstavecseseznamem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Divadelní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představení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Horáckém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divadle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Jihlavě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7A9964" w14:textId="77777777" w:rsidR="00F33E8D" w:rsidRDefault="00F33E8D" w:rsidP="00866C16">
            <w:pPr>
              <w:pStyle w:val="Odstavecseseznamem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rámci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1.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adventní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neděle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vánoční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besídka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kulturním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domě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rodiče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spojená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vánočními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dílnamit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10511" w:rsidRPr="00243B4B" w14:paraId="3AE8F161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A5BA913" w14:textId="77777777" w:rsidR="00010511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Prosinec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721951" w14:textId="77777777" w:rsidR="00010511" w:rsidRDefault="00F33E8D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6.12.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návštěva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Mikuláše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čerta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anděla</w:t>
            </w:r>
            <w:proofErr w:type="spellEnd"/>
          </w:p>
          <w:p w14:paraId="694202FA" w14:textId="77777777" w:rsidR="00F33E8D" w:rsidRDefault="00F33E8D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Bruslení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Jihlavě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připravených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kluzištích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(ZŠ)</w:t>
            </w:r>
          </w:p>
          <w:p w14:paraId="247926C2" w14:textId="77777777" w:rsidR="00F33E8D" w:rsidRPr="00243B4B" w:rsidRDefault="00F33E8D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Návštěva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jihlavského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podzemí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rámci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“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čertování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 (ZŠ)</w:t>
            </w:r>
          </w:p>
          <w:p w14:paraId="56D0B691" w14:textId="77777777" w:rsidR="00010511" w:rsidRPr="00243B4B" w:rsidRDefault="00010511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Vánoční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focení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FF8CD91" w14:textId="77777777" w:rsidR="00010511" w:rsidRPr="00243B4B" w:rsidRDefault="00010511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Zdobení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vánočních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stromečků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ve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vsi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před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školkou</w:t>
            </w:r>
            <w:proofErr w:type="spellEnd"/>
          </w:p>
          <w:p w14:paraId="26F2F4F1" w14:textId="77777777" w:rsidR="00010511" w:rsidRPr="00243B4B" w:rsidRDefault="00F33E8D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Adventní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zpívání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kostele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veřejnost</w:t>
            </w:r>
            <w:proofErr w:type="spellEnd"/>
          </w:p>
          <w:p w14:paraId="51AB7D0B" w14:textId="77777777" w:rsidR="00010511" w:rsidRPr="00243B4B" w:rsidRDefault="00010511" w:rsidP="00866C16">
            <w:pPr>
              <w:pStyle w:val="Odstavecseseznamem"/>
              <w:numPr>
                <w:ilvl w:val="0"/>
                <w:numId w:val="16"/>
              </w:numPr>
              <w:spacing w:after="0"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Nadílka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pod </w:t>
            </w:r>
            <w:proofErr w:type="spellStart"/>
            <w:proofErr w:type="gramStart"/>
            <w:r w:rsidRPr="00243B4B">
              <w:rPr>
                <w:rFonts w:ascii="Arial" w:hAnsi="Arial" w:cs="Arial"/>
                <w:sz w:val="20"/>
                <w:szCs w:val="20"/>
              </w:rPr>
              <w:t>stromečkem</w:t>
            </w:r>
            <w:proofErr w:type="spellEnd"/>
            <w:r w:rsidRPr="00243B4B">
              <w:rPr>
                <w:rFonts w:ascii="Arial" w:hAnsi="Arial" w:cs="Arial"/>
              </w:rPr>
              <w:t xml:space="preserve"> </w:t>
            </w:r>
            <w:r w:rsidR="00F33E8D">
              <w:rPr>
                <w:rFonts w:ascii="Arial" w:hAnsi="Arial" w:cs="Arial"/>
              </w:rPr>
              <w:t xml:space="preserve"> </w:t>
            </w:r>
            <w:r w:rsidR="00F33E8D" w:rsidRPr="00F33E8D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="00F33E8D" w:rsidRPr="00F33E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33E8D" w:rsidRPr="00F33E8D">
              <w:rPr>
                <w:rFonts w:ascii="Arial" w:hAnsi="Arial" w:cs="Arial"/>
                <w:sz w:val="20"/>
                <w:szCs w:val="20"/>
              </w:rPr>
              <w:t>třídní</w:t>
            </w:r>
            <w:proofErr w:type="spellEnd"/>
            <w:r w:rsidR="00F33E8D" w:rsidRPr="00F33E8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F33E8D" w:rsidRPr="00F33E8D">
              <w:rPr>
                <w:rFonts w:ascii="Arial" w:hAnsi="Arial" w:cs="Arial"/>
                <w:sz w:val="20"/>
                <w:szCs w:val="20"/>
              </w:rPr>
              <w:t>besídky</w:t>
            </w:r>
            <w:proofErr w:type="spellEnd"/>
          </w:p>
        </w:tc>
      </w:tr>
      <w:tr w:rsidR="00010511" w:rsidRPr="00243B4B" w14:paraId="77886779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1580DCAC" w14:textId="77777777" w:rsidR="00010511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Leden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8270" w14:textId="77777777" w:rsidR="00010511" w:rsidRDefault="00F33E8D" w:rsidP="00866C16">
            <w:pPr>
              <w:pStyle w:val="Odstavecseseznamem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Ples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SRPŠ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kulturním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domě</w:t>
            </w:r>
            <w:proofErr w:type="spellEnd"/>
          </w:p>
          <w:p w14:paraId="5AFEAEE5" w14:textId="77777777" w:rsidR="00010511" w:rsidRPr="00243B4B" w:rsidRDefault="00010511" w:rsidP="00866C16">
            <w:pPr>
              <w:pStyle w:val="Odstavecseseznamem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Konzultační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odpoledne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33E8D" w:rsidRPr="00243B4B" w14:paraId="2CE05232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46F67675" w14:textId="77777777" w:rsidR="00F33E8D" w:rsidRDefault="00F33E8D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Únor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36C0" w14:textId="77777777" w:rsidR="00F33E8D" w:rsidRDefault="00F33E8D" w:rsidP="00866C16">
            <w:pPr>
              <w:pStyle w:val="Odstavecseseznamem"/>
              <w:numPr>
                <w:ilvl w:val="0"/>
                <w:numId w:val="6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Školní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karneval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Milanem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Řezníčkem</w:t>
            </w:r>
            <w:proofErr w:type="spellEnd"/>
          </w:p>
        </w:tc>
      </w:tr>
      <w:tr w:rsidR="00010511" w:rsidRPr="00243B4B" w14:paraId="47EE52EE" w14:textId="77777777" w:rsidTr="00866C16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34BE181D" w14:textId="77777777" w:rsidR="00010511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Březen</w:t>
            </w:r>
            <w:proofErr w:type="spellEnd"/>
          </w:p>
        </w:tc>
        <w:tc>
          <w:tcPr>
            <w:tcW w:w="7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E31A" w14:textId="77777777" w:rsidR="00E57E40" w:rsidRDefault="00F33E8D" w:rsidP="00E57E40">
            <w:pPr>
              <w:pStyle w:val="Normlnweb"/>
              <w:numPr>
                <w:ilvl w:val="0"/>
                <w:numId w:val="15"/>
              </w:numPr>
              <w:shd w:val="clear" w:color="auto" w:fill="FFFFFF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Divadelní představení „Kouzelný vlak“</w:t>
            </w:r>
          </w:p>
          <w:p w14:paraId="25A86318" w14:textId="77777777" w:rsidR="00010511" w:rsidRPr="00E57E40" w:rsidRDefault="00010511" w:rsidP="00E57E40">
            <w:pPr>
              <w:pStyle w:val="Normlnweb"/>
              <w:numPr>
                <w:ilvl w:val="0"/>
                <w:numId w:val="15"/>
              </w:numPr>
              <w:shd w:val="clear" w:color="auto" w:fill="FFFFFF"/>
              <w:spacing w:after="0" w:line="276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57E40">
              <w:rPr>
                <w:rFonts w:ascii="Arial" w:hAnsi="Arial" w:cs="Arial"/>
                <w:color w:val="000000"/>
                <w:sz w:val="20"/>
                <w:szCs w:val="20"/>
              </w:rPr>
              <w:t>Návštěva předškoláků v základní škole</w:t>
            </w:r>
          </w:p>
        </w:tc>
      </w:tr>
      <w:tr w:rsidR="00010511" w:rsidRPr="00243B4B" w14:paraId="7513F85B" w14:textId="77777777" w:rsidTr="00866C16">
        <w:tc>
          <w:tcPr>
            <w:tcW w:w="1838" w:type="dxa"/>
            <w:shd w:val="clear" w:color="auto" w:fill="FFC000"/>
            <w:hideMark/>
          </w:tcPr>
          <w:p w14:paraId="1CF04BAE" w14:textId="77777777" w:rsidR="00010511" w:rsidRPr="00B810D5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B810D5">
              <w:rPr>
                <w:b/>
                <w:sz w:val="28"/>
                <w:szCs w:val="28"/>
              </w:rPr>
              <w:t>Duben</w:t>
            </w:r>
            <w:proofErr w:type="spellEnd"/>
          </w:p>
        </w:tc>
        <w:tc>
          <w:tcPr>
            <w:tcW w:w="7224" w:type="dxa"/>
            <w:hideMark/>
          </w:tcPr>
          <w:p w14:paraId="4994162C" w14:textId="77777777" w:rsidR="00010511" w:rsidRPr="00243B4B" w:rsidRDefault="00010511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Loutkové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vystoupení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Jana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Hrubce</w:t>
            </w:r>
            <w:proofErr w:type="spellEnd"/>
          </w:p>
          <w:p w14:paraId="51236628" w14:textId="77777777" w:rsidR="00010511" w:rsidRPr="00243B4B" w:rsidRDefault="00010511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Den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otevřených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dveří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v MŠ</w:t>
            </w:r>
          </w:p>
          <w:p w14:paraId="5612F402" w14:textId="77777777" w:rsidR="00010511" w:rsidRDefault="00E57E40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Zápis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do 1.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třídy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ZŠ</w:t>
            </w:r>
          </w:p>
          <w:p w14:paraId="3027C4A6" w14:textId="77777777" w:rsidR="00E57E40" w:rsidRDefault="00E57E40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ZOO Jihlava – soutěž “</w:t>
            </w:r>
            <w:proofErr w:type="spellStart"/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Kvízování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”   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</w:rPr>
              <w:t>( ZŠ)</w:t>
            </w:r>
          </w:p>
          <w:p w14:paraId="00AFD892" w14:textId="77777777" w:rsidR="00FE40AB" w:rsidRPr="00243B4B" w:rsidRDefault="00FE40AB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Vyskytenský slavík – pěvecká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soutěž  (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</w:rPr>
              <w:t>ZŠ)</w:t>
            </w:r>
          </w:p>
        </w:tc>
      </w:tr>
      <w:tr w:rsidR="00010511" w:rsidRPr="00243B4B" w14:paraId="46DB7142" w14:textId="77777777" w:rsidTr="00866C16">
        <w:tc>
          <w:tcPr>
            <w:tcW w:w="1838" w:type="dxa"/>
            <w:shd w:val="clear" w:color="auto" w:fill="FFC000"/>
            <w:hideMark/>
          </w:tcPr>
          <w:p w14:paraId="1A2BB86B" w14:textId="77777777" w:rsidR="00010511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Květen</w:t>
            </w:r>
            <w:proofErr w:type="spellEnd"/>
          </w:p>
        </w:tc>
        <w:tc>
          <w:tcPr>
            <w:tcW w:w="7224" w:type="dxa"/>
            <w:hideMark/>
          </w:tcPr>
          <w:p w14:paraId="1A4E9B8B" w14:textId="77777777" w:rsidR="00010511" w:rsidRPr="00243B4B" w:rsidRDefault="00010511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Rozloučení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s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předškoláky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a </w:t>
            </w:r>
            <w:proofErr w:type="spellStart"/>
            <w:proofErr w:type="gramStart"/>
            <w:r w:rsidR="00E57E40">
              <w:rPr>
                <w:rFonts w:ascii="Arial" w:eastAsia="Calibri" w:hAnsi="Arial" w:cs="Arial"/>
                <w:sz w:val="20"/>
                <w:szCs w:val="20"/>
              </w:rPr>
              <w:t>páťáky</w:t>
            </w:r>
            <w:proofErr w:type="spellEnd"/>
            <w:r w:rsidR="00E57E40">
              <w:rPr>
                <w:rFonts w:ascii="Arial" w:eastAsia="Calibri" w:hAnsi="Arial" w:cs="Arial"/>
                <w:sz w:val="20"/>
                <w:szCs w:val="20"/>
              </w:rPr>
              <w:t xml:space="preserve"> 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na</w:t>
            </w:r>
            <w:proofErr w:type="spellEnd"/>
            <w:proofErr w:type="gram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školní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zahradě</w:t>
            </w:r>
            <w:proofErr w:type="spellEnd"/>
          </w:p>
          <w:p w14:paraId="54B1DF96" w14:textId="77777777" w:rsidR="00010511" w:rsidRPr="00243B4B" w:rsidRDefault="00010511" w:rsidP="00866C16">
            <w:pPr>
              <w:numPr>
                <w:ilvl w:val="0"/>
                <w:numId w:val="8"/>
              </w:numPr>
              <w:spacing w:after="0" w:line="276" w:lineRule="auto"/>
              <w:contextualSpacing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eastAsia="Calibri" w:hAnsi="Arial" w:cs="Arial"/>
                <w:sz w:val="20"/>
                <w:szCs w:val="20"/>
              </w:rPr>
              <w:t>Zápis</w:t>
            </w:r>
            <w:proofErr w:type="spellEnd"/>
            <w:r w:rsidRPr="00243B4B">
              <w:rPr>
                <w:rFonts w:ascii="Arial" w:eastAsia="Calibri" w:hAnsi="Arial" w:cs="Arial"/>
                <w:sz w:val="20"/>
                <w:szCs w:val="20"/>
              </w:rPr>
              <w:t xml:space="preserve"> do MŠ</w:t>
            </w:r>
          </w:p>
        </w:tc>
      </w:tr>
      <w:tr w:rsidR="00010511" w:rsidRPr="00243B4B" w14:paraId="7A8E7C33" w14:textId="77777777" w:rsidTr="00866C16">
        <w:tc>
          <w:tcPr>
            <w:tcW w:w="1838" w:type="dxa"/>
            <w:shd w:val="clear" w:color="auto" w:fill="FFC000"/>
            <w:hideMark/>
          </w:tcPr>
          <w:p w14:paraId="6B94BCCD" w14:textId="77777777" w:rsidR="00010511" w:rsidRDefault="00010511" w:rsidP="00866C1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Červen</w:t>
            </w:r>
            <w:proofErr w:type="spellEnd"/>
          </w:p>
        </w:tc>
        <w:tc>
          <w:tcPr>
            <w:tcW w:w="7224" w:type="dxa"/>
            <w:hideMark/>
          </w:tcPr>
          <w:p w14:paraId="441BFDC8" w14:textId="77777777" w:rsidR="00010511" w:rsidRPr="00243B4B" w:rsidRDefault="00010511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schůzka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pro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rodiče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nových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dětí</w:t>
            </w:r>
            <w:proofErr w:type="spellEnd"/>
            <w:r w:rsidR="00FE40AB"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 w:rsidR="00FE40AB">
              <w:rPr>
                <w:rFonts w:ascii="Arial" w:hAnsi="Arial" w:cs="Arial"/>
                <w:sz w:val="20"/>
                <w:szCs w:val="20"/>
              </w:rPr>
              <w:t>žáků</w:t>
            </w:r>
            <w:proofErr w:type="spellEnd"/>
          </w:p>
          <w:p w14:paraId="00E3BE7F" w14:textId="77777777" w:rsidR="00010511" w:rsidRDefault="00FE40AB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MŠ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školní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výlet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Houbového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parku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Jindřichova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Hradce</w:t>
            </w:r>
            <w:proofErr w:type="spellEnd"/>
          </w:p>
          <w:p w14:paraId="3C0FC3A3" w14:textId="77777777" w:rsidR="00FE40AB" w:rsidRDefault="00FE40AB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ZŠ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školní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výlet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hvězdárna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 planetarium</w:t>
            </w:r>
          </w:p>
          <w:p w14:paraId="43D11237" w14:textId="77777777" w:rsidR="00FE40AB" w:rsidRPr="00243B4B" w:rsidRDefault="00FE40AB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Návštěva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knihovny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Jihlavě</w:t>
            </w:r>
            <w:proofErr w:type="spellEnd"/>
          </w:p>
          <w:p w14:paraId="46B4B0A8" w14:textId="77777777" w:rsidR="00010511" w:rsidRDefault="00010511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návštěva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kovárny</w:t>
            </w:r>
            <w:proofErr w:type="spellEnd"/>
            <w:r w:rsidRPr="00243B4B">
              <w:rPr>
                <w:rFonts w:ascii="Arial" w:hAnsi="Arial" w:cs="Arial"/>
                <w:sz w:val="20"/>
                <w:szCs w:val="20"/>
              </w:rPr>
              <w:t xml:space="preserve"> p. </w:t>
            </w:r>
            <w:proofErr w:type="spellStart"/>
            <w:r w:rsidRPr="00243B4B">
              <w:rPr>
                <w:rFonts w:ascii="Arial" w:hAnsi="Arial" w:cs="Arial"/>
                <w:sz w:val="20"/>
                <w:szCs w:val="20"/>
              </w:rPr>
              <w:t>Kuly</w:t>
            </w:r>
            <w:proofErr w:type="spellEnd"/>
          </w:p>
          <w:p w14:paraId="1CE9ED5B" w14:textId="77777777" w:rsidR="00FE40AB" w:rsidRDefault="00FE40AB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sportovní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den v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Pavlově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(ZŠ)</w:t>
            </w:r>
          </w:p>
          <w:p w14:paraId="55438B1B" w14:textId="77777777" w:rsidR="00010511" w:rsidRPr="00243B4B" w:rsidRDefault="00010511" w:rsidP="00866C16">
            <w:pPr>
              <w:pStyle w:val="Odstavecseseznamem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konzultační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odpoledne</w:t>
            </w:r>
            <w:proofErr w:type="spellEnd"/>
          </w:p>
          <w:p w14:paraId="1B3C7CDA" w14:textId="77777777" w:rsidR="00010511" w:rsidRPr="00243B4B" w:rsidRDefault="00010511" w:rsidP="00866C16">
            <w:pPr>
              <w:pStyle w:val="Odstavecseseznamem"/>
              <w:spacing w:after="0"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73FBBE5" w14:textId="77777777" w:rsidR="00010511" w:rsidRDefault="00010511" w:rsidP="00B5247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3181455" w14:textId="77777777" w:rsidR="002C1DD5" w:rsidRDefault="002C1DD5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7DD10067" w14:textId="77777777" w:rsidR="00833B6B" w:rsidRPr="00D30836" w:rsidRDefault="00833B6B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D30836">
        <w:rPr>
          <w:rFonts w:ascii="Arial" w:hAnsi="Arial" w:cs="Arial"/>
          <w:bCs/>
          <w:sz w:val="22"/>
          <w:szCs w:val="22"/>
          <w:u w:val="single"/>
          <w:lang w:val="cs-CZ"/>
        </w:rPr>
        <w:t>ŠKOLNÍ DRUŽINA</w:t>
      </w:r>
    </w:p>
    <w:p w14:paraId="5609759D" w14:textId="77777777" w:rsidR="00866C16" w:rsidRDefault="00866C16" w:rsidP="00866C16">
      <w:pPr>
        <w:jc w:val="both"/>
        <w:rPr>
          <w:rFonts w:ascii="Arial" w:hAnsi="Arial" w:cs="Arial"/>
          <w:bCs/>
          <w:noProof/>
          <w:sz w:val="22"/>
          <w:szCs w:val="22"/>
          <w:u w:val="single"/>
          <w:lang w:val="cs-CZ" w:eastAsia="cs-CZ"/>
        </w:rPr>
      </w:pPr>
    </w:p>
    <w:p w14:paraId="43F1EE2A" w14:textId="77777777" w:rsidR="00833B6B" w:rsidRDefault="002C1DD5" w:rsidP="00866C16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>
        <w:rPr>
          <w:rFonts w:ascii="Arial" w:hAnsi="Arial" w:cs="Arial"/>
          <w:bCs/>
          <w:noProof/>
          <w:sz w:val="22"/>
          <w:szCs w:val="22"/>
          <w:u w:val="single"/>
          <w:lang w:val="cs-CZ" w:eastAsia="cs-CZ"/>
        </w:rPr>
        <w:lastRenderedPageBreak/>
        <w:drawing>
          <wp:inline distT="0" distB="0" distL="0" distR="0" wp14:anchorId="1DA1F230" wp14:editId="68D4E756">
            <wp:extent cx="5227320" cy="4944707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28" cy="5051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A8AD7" w14:textId="77777777" w:rsidR="00866C16" w:rsidRDefault="00866C16" w:rsidP="00866C16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4DBD1BD1" w14:textId="77777777" w:rsidR="00866C16" w:rsidRDefault="00866C16" w:rsidP="00866C16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>
        <w:rPr>
          <w:rFonts w:ascii="Arial" w:hAnsi="Arial" w:cs="Arial"/>
          <w:bCs/>
          <w:sz w:val="22"/>
          <w:szCs w:val="22"/>
          <w:u w:val="single"/>
          <w:lang w:val="cs-CZ"/>
        </w:rPr>
        <w:t>Charakteristika školní družiny</w:t>
      </w:r>
    </w:p>
    <w:p w14:paraId="6AE1063A" w14:textId="77777777" w:rsidR="00866C16" w:rsidRPr="00866C16" w:rsidRDefault="00866C16" w:rsidP="00866C16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66C16">
        <w:rPr>
          <w:rFonts w:ascii="Arial" w:hAnsi="Arial" w:cs="Arial"/>
          <w:bCs/>
          <w:sz w:val="22"/>
          <w:szCs w:val="22"/>
          <w:lang w:val="cs-CZ"/>
        </w:rPr>
        <w:t xml:space="preserve">Školní družina je organizována </w:t>
      </w:r>
      <w:r>
        <w:rPr>
          <w:rFonts w:ascii="Arial" w:hAnsi="Arial" w:cs="Arial"/>
          <w:bCs/>
          <w:sz w:val="22"/>
          <w:szCs w:val="22"/>
          <w:lang w:val="cs-CZ"/>
        </w:rPr>
        <w:t>v budově bývalé mateřské školy, kde jsou využívány k provozu dvě místnosti. Vybavení je přiměřené a přizpůsobené pro potřeby mimoškolních aktivit i k relaxaci. Součástí ŠD je zahrada s altánem, pískovištěm, a školní zahrádkou, kterou si žáci sami obhospodařují.</w:t>
      </w:r>
    </w:p>
    <w:p w14:paraId="55B8CF16" w14:textId="77777777" w:rsidR="00866C16" w:rsidRDefault="00866C1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2DED6E1D" w14:textId="77777777" w:rsidR="00D30836" w:rsidRDefault="00D3083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</w:p>
    <w:p w14:paraId="08A61053" w14:textId="77777777" w:rsidR="00866C16" w:rsidRDefault="003F3D5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3F3D56">
        <w:rPr>
          <w:rFonts w:ascii="Arial" w:hAnsi="Arial" w:cs="Arial"/>
          <w:bCs/>
          <w:sz w:val="22"/>
          <w:szCs w:val="22"/>
          <w:u w:val="single"/>
          <w:lang w:val="cs-CZ"/>
        </w:rPr>
        <w:t xml:space="preserve">Personální </w:t>
      </w:r>
      <w:proofErr w:type="gramStart"/>
      <w:r w:rsidRPr="003F3D56">
        <w:rPr>
          <w:rFonts w:ascii="Arial" w:hAnsi="Arial" w:cs="Arial"/>
          <w:bCs/>
          <w:sz w:val="22"/>
          <w:szCs w:val="22"/>
          <w:u w:val="single"/>
          <w:lang w:val="cs-CZ"/>
        </w:rPr>
        <w:t>obsazení</w:t>
      </w:r>
      <w:r>
        <w:rPr>
          <w:rFonts w:ascii="Arial" w:hAnsi="Arial" w:cs="Arial"/>
          <w:bCs/>
          <w:sz w:val="22"/>
          <w:szCs w:val="22"/>
          <w:u w:val="single"/>
          <w:lang w:val="cs-CZ"/>
        </w:rPr>
        <w:t xml:space="preserve"> :</w:t>
      </w:r>
      <w:proofErr w:type="gramEnd"/>
    </w:p>
    <w:p w14:paraId="65CD060F" w14:textId="77777777" w:rsidR="00866C16" w:rsidRDefault="00866C1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Alena Duničková</w:t>
      </w:r>
      <w:r w:rsidR="003F3D56">
        <w:rPr>
          <w:rFonts w:ascii="Arial" w:hAnsi="Arial" w:cs="Arial"/>
          <w:bCs/>
          <w:sz w:val="22"/>
          <w:szCs w:val="22"/>
          <w:lang w:val="cs-CZ"/>
        </w:rPr>
        <w:t xml:space="preserve"> – vycho</w:t>
      </w:r>
      <w:r>
        <w:rPr>
          <w:rFonts w:ascii="Arial" w:hAnsi="Arial" w:cs="Arial"/>
          <w:bCs/>
          <w:sz w:val="22"/>
          <w:szCs w:val="22"/>
          <w:lang w:val="cs-CZ"/>
        </w:rPr>
        <w:t>vatelka, kvalifikovaná, praxe 5</w:t>
      </w:r>
      <w:r w:rsidR="003F3D56">
        <w:rPr>
          <w:rFonts w:ascii="Arial" w:hAnsi="Arial" w:cs="Arial"/>
          <w:bCs/>
          <w:sz w:val="22"/>
          <w:szCs w:val="22"/>
          <w:lang w:val="cs-CZ"/>
        </w:rPr>
        <w:t xml:space="preserve"> le</w:t>
      </w:r>
      <w:r w:rsidR="00BE3A1D">
        <w:rPr>
          <w:rFonts w:ascii="Arial" w:hAnsi="Arial" w:cs="Arial"/>
          <w:bCs/>
          <w:sz w:val="22"/>
          <w:szCs w:val="22"/>
          <w:lang w:val="cs-CZ"/>
        </w:rPr>
        <w:t>t.</w:t>
      </w:r>
    </w:p>
    <w:p w14:paraId="056E595A" w14:textId="77777777" w:rsidR="00866C16" w:rsidRDefault="00866C16" w:rsidP="00B52472">
      <w:pPr>
        <w:jc w:val="both"/>
        <w:rPr>
          <w:rFonts w:ascii="Arial" w:hAnsi="Arial" w:cs="Arial"/>
          <w:bCs/>
          <w:sz w:val="22"/>
          <w:szCs w:val="22"/>
          <w:u w:val="single"/>
          <w:lang w:val="cs-CZ"/>
        </w:rPr>
      </w:pPr>
      <w:r w:rsidRPr="00866C16">
        <w:rPr>
          <w:rFonts w:ascii="Arial" w:hAnsi="Arial" w:cs="Arial"/>
          <w:bCs/>
          <w:sz w:val="22"/>
          <w:szCs w:val="22"/>
          <w:u w:val="single"/>
          <w:lang w:val="cs-CZ"/>
        </w:rPr>
        <w:t>Výchovná a vzdělávací činnost</w:t>
      </w:r>
    </w:p>
    <w:p w14:paraId="75667462" w14:textId="77777777" w:rsidR="00866C16" w:rsidRDefault="00866C1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 w:rsidRPr="00866C16">
        <w:rPr>
          <w:rFonts w:ascii="Arial" w:hAnsi="Arial" w:cs="Arial"/>
          <w:bCs/>
          <w:sz w:val="22"/>
          <w:szCs w:val="22"/>
          <w:lang w:val="cs-CZ"/>
        </w:rPr>
        <w:lastRenderedPageBreak/>
        <w:t xml:space="preserve">Činnosti </w:t>
      </w:r>
      <w:r>
        <w:rPr>
          <w:rFonts w:ascii="Arial" w:hAnsi="Arial" w:cs="Arial"/>
          <w:bCs/>
          <w:sz w:val="22"/>
          <w:szCs w:val="22"/>
          <w:lang w:val="cs-CZ"/>
        </w:rPr>
        <w:t xml:space="preserve">ŠD </w:t>
      </w:r>
      <w:r w:rsidRPr="00866C16">
        <w:rPr>
          <w:rFonts w:ascii="Arial" w:hAnsi="Arial" w:cs="Arial"/>
          <w:bCs/>
          <w:sz w:val="22"/>
          <w:szCs w:val="22"/>
          <w:lang w:val="cs-CZ"/>
        </w:rPr>
        <w:t xml:space="preserve">jsou </w:t>
      </w:r>
      <w:r>
        <w:rPr>
          <w:rFonts w:ascii="Arial" w:hAnsi="Arial" w:cs="Arial"/>
          <w:bCs/>
          <w:sz w:val="22"/>
          <w:szCs w:val="22"/>
          <w:lang w:val="cs-CZ"/>
        </w:rPr>
        <w:t>realizovány podle vzdělávacího obsahu rozpracovaného do měsíčních plánů. Jde především o pravidelné činnosti, které zohledňují věk žáků a jejich vývojové po</w:t>
      </w:r>
      <w:r w:rsidR="009D565D">
        <w:rPr>
          <w:rFonts w:ascii="Arial" w:hAnsi="Arial" w:cs="Arial"/>
          <w:bCs/>
          <w:sz w:val="22"/>
          <w:szCs w:val="22"/>
          <w:lang w:val="cs-CZ"/>
        </w:rPr>
        <w:t>třeby. Činnosti jsou také vázané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na vzdělávání</w:t>
      </w:r>
      <w:r w:rsidR="009D565D">
        <w:rPr>
          <w:rFonts w:ascii="Arial" w:hAnsi="Arial" w:cs="Arial"/>
          <w:bCs/>
          <w:sz w:val="22"/>
          <w:szCs w:val="22"/>
          <w:lang w:val="cs-CZ"/>
        </w:rPr>
        <w:t xml:space="preserve"> žáků v ZŠ a doplňují školní vyučování.</w:t>
      </w:r>
    </w:p>
    <w:p w14:paraId="768BD79F" w14:textId="77777777" w:rsidR="009D565D" w:rsidRDefault="009D565D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 letošním roce byla činnost školní družiny zaměřena na výchovu ke smysluplného využívání volného času, vybavení žáků dostatkem námětů pro naplňování volného času a získávání osobní samostatnosti.</w:t>
      </w:r>
    </w:p>
    <w:p w14:paraId="6DDBF10F" w14:textId="77777777" w:rsidR="003F3D56" w:rsidRDefault="009D565D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Školní družina poskytovala prostor pro harmonický rozvoj žáků, pro zdokonalení jejich dovedností upevnění sociálních vztahů a spoluvytváření příznivého školního klima.</w:t>
      </w:r>
    </w:p>
    <w:p w14:paraId="29BBC7DC" w14:textId="77777777" w:rsidR="00AD5D7A" w:rsidRPr="003F3D56" w:rsidRDefault="00AD5D7A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Žáci měli zajištěný dostatek pohybu formou pohybových her a tanečních činností. Aktivity byly rozděleny na odpočinkové, zájmové, spontánní, individuální, pracovní, estetické, sportovní a relaxační.</w:t>
      </w:r>
    </w:p>
    <w:p w14:paraId="23EEFCB2" w14:textId="77777777" w:rsidR="00AD5D7A" w:rsidRDefault="003F3D56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Vlastní výchovná práce byla realizována podle Ročního plánu činností ve školní družině. Plán činností zahrnoval oblasti estetickou, pracovní, sportovní, přírodovědnou i společenskou. Jednotlivá témata jsou zpracovaná tak, aby </w:t>
      </w:r>
      <w:r w:rsidR="009C69A8">
        <w:rPr>
          <w:rFonts w:ascii="Arial" w:hAnsi="Arial" w:cs="Arial"/>
          <w:bCs/>
          <w:sz w:val="22"/>
          <w:szCs w:val="22"/>
          <w:lang w:val="cs-CZ"/>
        </w:rPr>
        <w:t xml:space="preserve">co nejlépe navazovala na aktuální podmínky, roční období, události v obci, ve škole nebo společnosti. Plnění probíhalo v zájmových, rekreačních </w:t>
      </w:r>
      <w:r w:rsidR="008F46AF">
        <w:rPr>
          <w:rFonts w:ascii="Arial" w:hAnsi="Arial" w:cs="Arial"/>
          <w:bCs/>
          <w:sz w:val="22"/>
          <w:szCs w:val="22"/>
          <w:lang w:val="cs-CZ"/>
        </w:rPr>
        <w:br/>
      </w:r>
      <w:r w:rsidR="009C69A8">
        <w:rPr>
          <w:rFonts w:ascii="Arial" w:hAnsi="Arial" w:cs="Arial"/>
          <w:bCs/>
          <w:sz w:val="22"/>
          <w:szCs w:val="22"/>
          <w:lang w:val="cs-CZ"/>
        </w:rPr>
        <w:t>a oddychových činnostech i přípravou na vyučování.</w:t>
      </w:r>
    </w:p>
    <w:p w14:paraId="2260EDDE" w14:textId="77777777" w:rsidR="00AD5D7A" w:rsidRDefault="00AD5D7A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 xml:space="preserve">Během školního roku byly ve školní družině realizovány </w:t>
      </w:r>
      <w:r w:rsidRPr="00AD5D7A">
        <w:rPr>
          <w:rFonts w:ascii="Arial" w:hAnsi="Arial" w:cs="Arial"/>
          <w:bCs/>
          <w:sz w:val="22"/>
          <w:szCs w:val="22"/>
          <w:u w:val="single"/>
          <w:lang w:val="cs-CZ"/>
        </w:rPr>
        <w:t>tyto projekty</w:t>
      </w:r>
      <w:r>
        <w:rPr>
          <w:rFonts w:ascii="Arial" w:hAnsi="Arial" w:cs="Arial"/>
          <w:bCs/>
          <w:sz w:val="22"/>
          <w:szCs w:val="22"/>
          <w:lang w:val="cs-CZ"/>
        </w:rPr>
        <w:t xml:space="preserve">: </w:t>
      </w:r>
    </w:p>
    <w:p w14:paraId="7B920FC6" w14:textId="77777777" w:rsidR="00AD5D7A" w:rsidRDefault="00AD5D7A" w:rsidP="00AD5D7A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Myslivost – beseda s panem starostou</w:t>
      </w:r>
      <w:r w:rsidR="00BF12F2">
        <w:rPr>
          <w:rFonts w:ascii="Arial" w:hAnsi="Arial" w:cs="Arial"/>
          <w:bCs/>
          <w:sz w:val="22"/>
          <w:szCs w:val="22"/>
          <w:lang w:val="cs-CZ"/>
        </w:rPr>
        <w:t xml:space="preserve"> Romanem </w:t>
      </w:r>
      <w:proofErr w:type="spellStart"/>
      <w:r w:rsidR="00BF12F2">
        <w:rPr>
          <w:rFonts w:ascii="Arial" w:hAnsi="Arial" w:cs="Arial"/>
          <w:bCs/>
          <w:sz w:val="22"/>
          <w:szCs w:val="22"/>
          <w:lang w:val="cs-CZ"/>
        </w:rPr>
        <w:t>Motáčkem</w:t>
      </w:r>
      <w:proofErr w:type="spellEnd"/>
      <w:r>
        <w:rPr>
          <w:rFonts w:ascii="Arial" w:hAnsi="Arial" w:cs="Arial"/>
          <w:bCs/>
          <w:sz w:val="22"/>
          <w:szCs w:val="22"/>
          <w:lang w:val="cs-CZ"/>
        </w:rPr>
        <w:t xml:space="preserve"> o rybaření a myslivosti.</w:t>
      </w:r>
    </w:p>
    <w:p w14:paraId="2D740CA0" w14:textId="77777777" w:rsidR="00AD5D7A" w:rsidRDefault="00AD5D7A" w:rsidP="00AD5D7A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Advent – beseda se starší spoluobčankou o vánočních tradicích a zvycích.</w:t>
      </w:r>
    </w:p>
    <w:p w14:paraId="58152CF7" w14:textId="77777777" w:rsidR="00AD5D7A" w:rsidRDefault="00AD5D7A" w:rsidP="00AD5D7A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Výtvarný workshop – netradiční výtvarné techniky s paní učitelkou ZUŠ Třešť.</w:t>
      </w:r>
    </w:p>
    <w:p w14:paraId="3F6AED93" w14:textId="77777777" w:rsidR="00AD5D7A" w:rsidRDefault="00AD5D7A" w:rsidP="00AD5D7A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Hasiči – beseda s bývalým velitelem hasičů a staros</w:t>
      </w:r>
      <w:r w:rsidR="00BE3A1D">
        <w:rPr>
          <w:rFonts w:ascii="Arial" w:hAnsi="Arial" w:cs="Arial"/>
          <w:bCs/>
          <w:sz w:val="22"/>
          <w:szCs w:val="22"/>
          <w:lang w:val="cs-CZ"/>
        </w:rPr>
        <w:t xml:space="preserve">tou města Třeštice p. Martinem </w:t>
      </w:r>
      <w:proofErr w:type="spellStart"/>
      <w:r w:rsidR="00BE3A1D">
        <w:rPr>
          <w:rFonts w:ascii="Arial" w:hAnsi="Arial" w:cs="Arial"/>
          <w:bCs/>
          <w:sz w:val="22"/>
          <w:szCs w:val="22"/>
          <w:lang w:val="cs-CZ"/>
        </w:rPr>
        <w:t>K</w:t>
      </w:r>
      <w:r>
        <w:rPr>
          <w:rFonts w:ascii="Arial" w:hAnsi="Arial" w:cs="Arial"/>
          <w:bCs/>
          <w:sz w:val="22"/>
          <w:szCs w:val="22"/>
          <w:lang w:val="cs-CZ"/>
        </w:rPr>
        <w:t>od</w:t>
      </w:r>
      <w:r w:rsidR="00BE3A1D">
        <w:rPr>
          <w:rFonts w:ascii="Arial" w:hAnsi="Arial" w:cs="Arial"/>
          <w:bCs/>
          <w:sz w:val="22"/>
          <w:szCs w:val="22"/>
          <w:lang w:val="cs-CZ"/>
        </w:rPr>
        <w:t>ysem</w:t>
      </w:r>
      <w:proofErr w:type="spellEnd"/>
    </w:p>
    <w:p w14:paraId="0429052F" w14:textId="77777777" w:rsidR="00BE3A1D" w:rsidRPr="00BE3A1D" w:rsidRDefault="00BE3A1D" w:rsidP="00BE3A1D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Ve školní družině v tomto školním roce vykonaly svoji praxi 2 studentky ze středních škol v Jihlavě.</w:t>
      </w:r>
    </w:p>
    <w:p w14:paraId="34B89B51" w14:textId="77777777" w:rsidR="009C69A8" w:rsidRDefault="009C69A8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Vzhledem k rodinnému prostředí, které bylo ve školní družině vytvořeno,</w:t>
      </w:r>
      <w:r w:rsidR="00B52472">
        <w:rPr>
          <w:rFonts w:ascii="Arial" w:hAnsi="Arial" w:cs="Arial"/>
          <w:bCs/>
          <w:sz w:val="22"/>
          <w:szCs w:val="22"/>
          <w:lang w:val="cs-CZ"/>
        </w:rPr>
        <w:t xml:space="preserve"> žáci velmi rádi ŠD navštěvovali</w:t>
      </w:r>
      <w:r>
        <w:rPr>
          <w:rFonts w:ascii="Arial" w:hAnsi="Arial" w:cs="Arial"/>
          <w:bCs/>
          <w:sz w:val="22"/>
          <w:szCs w:val="22"/>
          <w:lang w:val="cs-CZ"/>
        </w:rPr>
        <w:t xml:space="preserve"> a s pestrou činností byli spokojeni.</w:t>
      </w:r>
    </w:p>
    <w:p w14:paraId="292B3198" w14:textId="77777777" w:rsidR="00BE3A1D" w:rsidRDefault="00BE3A1D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791A4C69" w14:textId="77777777" w:rsidR="00BE3A1D" w:rsidRDefault="00BE3A1D" w:rsidP="00BE3A1D">
      <w:pPr>
        <w:jc w:val="both"/>
        <w:rPr>
          <w:rFonts w:ascii="Arial" w:hAnsi="Arial" w:cs="Arial"/>
          <w:bCs/>
          <w:sz w:val="22"/>
          <w:szCs w:val="22"/>
          <w:lang w:val="cs-CZ"/>
        </w:rPr>
      </w:pPr>
      <w:r>
        <w:rPr>
          <w:rFonts w:ascii="Arial" w:hAnsi="Arial" w:cs="Arial"/>
          <w:bCs/>
          <w:sz w:val="22"/>
          <w:szCs w:val="22"/>
          <w:lang w:val="cs-CZ"/>
        </w:rPr>
        <w:t>Do školní družiny docházelo 24 žáků, od března 17 žáků.</w:t>
      </w:r>
    </w:p>
    <w:p w14:paraId="00F26131" w14:textId="77777777" w:rsidR="00BE3A1D" w:rsidRPr="003F3D56" w:rsidRDefault="00BE3A1D" w:rsidP="00B52472">
      <w:pPr>
        <w:jc w:val="both"/>
        <w:rPr>
          <w:rFonts w:ascii="Arial" w:hAnsi="Arial" w:cs="Arial"/>
          <w:bCs/>
          <w:sz w:val="22"/>
          <w:szCs w:val="22"/>
          <w:lang w:val="cs-CZ"/>
        </w:rPr>
      </w:pPr>
    </w:p>
    <w:p w14:paraId="6D8750D1" w14:textId="77777777" w:rsidR="00BE3A1D" w:rsidRDefault="00BE3A1D" w:rsidP="00BE3A1D">
      <w:pPr>
        <w:jc w:val="both"/>
        <w:rPr>
          <w:rFonts w:ascii="Arial" w:hAnsi="Arial" w:cs="Arial"/>
          <w:b/>
          <w:sz w:val="22"/>
          <w:szCs w:val="22"/>
          <w:lang w:val="cs-CZ"/>
        </w:rPr>
      </w:pPr>
    </w:p>
    <w:p w14:paraId="7B344EB8" w14:textId="77777777" w:rsidR="00F4558D" w:rsidRPr="00BE3A1D" w:rsidRDefault="00F4558D" w:rsidP="00BE3A1D">
      <w:pPr>
        <w:jc w:val="both"/>
        <w:rPr>
          <w:rFonts w:ascii="Arial" w:hAnsi="Arial" w:cs="Arial"/>
          <w:b/>
          <w:sz w:val="22"/>
          <w:szCs w:val="22"/>
          <w:lang w:val="cs-CZ"/>
        </w:rPr>
      </w:pPr>
      <w:r w:rsidRPr="00833B6B">
        <w:rPr>
          <w:rFonts w:ascii="Arial" w:hAnsi="Arial" w:cs="Arial"/>
          <w:b/>
          <w:sz w:val="22"/>
          <w:szCs w:val="22"/>
          <w:lang w:val="cs-CZ"/>
        </w:rPr>
        <w:t>Řízení školy, kvalita personální práce, kvalita dalšího vzdělávání pedagogických pracovníků</w:t>
      </w:r>
    </w:p>
    <w:p w14:paraId="20BCEAB2" w14:textId="77777777" w:rsidR="00F4558D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Řízení školy probíhalo v souladu se z. č.561/2004 Sb., školský zákon, v platném znění; </w:t>
      </w:r>
    </w:p>
    <w:p w14:paraId="0A848044" w14:textId="77777777" w:rsidR="00F4558D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lastRenderedPageBreak/>
        <w:t>z.563/2004 Sb., o pedagogických pracovnících, v platném znění, v souladu se zákoníkem práce, pracovním řádem a organizačním řádem mateřské školy.</w:t>
      </w:r>
    </w:p>
    <w:p w14:paraId="18395CC4" w14:textId="77777777" w:rsidR="009C69A8" w:rsidRDefault="00700FF7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Ve školách</w:t>
      </w:r>
      <w:r w:rsidR="00BE3A1D">
        <w:rPr>
          <w:rFonts w:ascii="Arial" w:hAnsi="Arial" w:cs="Arial"/>
          <w:sz w:val="22"/>
          <w:szCs w:val="22"/>
          <w:lang w:val="cs-CZ"/>
        </w:rPr>
        <w:t xml:space="preserve"> pracovalo</w:t>
      </w:r>
      <w:r w:rsidR="00A01339" w:rsidRPr="009058D6">
        <w:rPr>
          <w:rFonts w:ascii="Arial" w:hAnsi="Arial" w:cs="Arial"/>
          <w:sz w:val="22"/>
          <w:szCs w:val="22"/>
          <w:lang w:val="cs-CZ"/>
        </w:rPr>
        <w:t xml:space="preserve"> </w:t>
      </w:r>
      <w:r w:rsidR="00BE3A1D">
        <w:rPr>
          <w:rFonts w:ascii="Arial" w:hAnsi="Arial" w:cs="Arial"/>
          <w:sz w:val="22"/>
          <w:szCs w:val="22"/>
          <w:lang w:val="cs-CZ"/>
        </w:rPr>
        <w:t>5 učitelek</w:t>
      </w:r>
      <w:r w:rsidR="00A528C3">
        <w:rPr>
          <w:rFonts w:ascii="Arial" w:hAnsi="Arial" w:cs="Arial"/>
          <w:sz w:val="22"/>
          <w:szCs w:val="22"/>
          <w:lang w:val="cs-CZ"/>
        </w:rPr>
        <w:t xml:space="preserve">, </w:t>
      </w:r>
      <w:r w:rsidR="009C69A8">
        <w:rPr>
          <w:rFonts w:ascii="Arial" w:hAnsi="Arial" w:cs="Arial"/>
          <w:sz w:val="22"/>
          <w:szCs w:val="22"/>
          <w:lang w:val="cs-CZ"/>
        </w:rPr>
        <w:t>2</w:t>
      </w:r>
      <w:r w:rsidR="00A01339" w:rsidRPr="009058D6">
        <w:rPr>
          <w:rFonts w:ascii="Arial" w:hAnsi="Arial" w:cs="Arial"/>
          <w:sz w:val="22"/>
          <w:szCs w:val="22"/>
          <w:lang w:val="cs-CZ"/>
        </w:rPr>
        <w:t xml:space="preserve"> asistent</w:t>
      </w:r>
      <w:r w:rsidR="009C69A8">
        <w:rPr>
          <w:rFonts w:ascii="Arial" w:hAnsi="Arial" w:cs="Arial"/>
          <w:sz w:val="22"/>
          <w:szCs w:val="22"/>
          <w:lang w:val="cs-CZ"/>
        </w:rPr>
        <w:t>ky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pedagoga,</w:t>
      </w:r>
      <w:r w:rsidR="00BE3A1D">
        <w:rPr>
          <w:rFonts w:ascii="Arial" w:hAnsi="Arial" w:cs="Arial"/>
          <w:sz w:val="22"/>
          <w:szCs w:val="22"/>
          <w:lang w:val="cs-CZ"/>
        </w:rPr>
        <w:t xml:space="preserve"> </w:t>
      </w:r>
      <w:r w:rsidR="00D223C7">
        <w:rPr>
          <w:rFonts w:ascii="Arial" w:hAnsi="Arial" w:cs="Arial"/>
          <w:sz w:val="22"/>
          <w:szCs w:val="22"/>
          <w:lang w:val="cs-CZ"/>
        </w:rPr>
        <w:t>1</w:t>
      </w:r>
      <w:r w:rsidR="009C69A8">
        <w:rPr>
          <w:rFonts w:ascii="Arial" w:hAnsi="Arial" w:cs="Arial"/>
          <w:sz w:val="22"/>
          <w:szCs w:val="22"/>
          <w:lang w:val="cs-CZ"/>
        </w:rPr>
        <w:t>vychovatelka</w:t>
      </w:r>
      <w:r w:rsidR="00B64321" w:rsidRPr="009058D6">
        <w:rPr>
          <w:rFonts w:ascii="Arial" w:hAnsi="Arial" w:cs="Arial"/>
          <w:sz w:val="22"/>
          <w:szCs w:val="22"/>
          <w:lang w:val="cs-CZ"/>
        </w:rPr>
        <w:t>,</w:t>
      </w:r>
      <w:r w:rsidR="00A528C3">
        <w:rPr>
          <w:rFonts w:ascii="Arial" w:hAnsi="Arial" w:cs="Arial"/>
          <w:sz w:val="22"/>
          <w:szCs w:val="22"/>
          <w:lang w:val="cs-CZ"/>
        </w:rPr>
        <w:t xml:space="preserve"> </w:t>
      </w:r>
      <w:r w:rsidR="009C69A8">
        <w:rPr>
          <w:rFonts w:ascii="Arial" w:hAnsi="Arial" w:cs="Arial"/>
          <w:sz w:val="22"/>
          <w:szCs w:val="22"/>
          <w:lang w:val="cs-CZ"/>
        </w:rPr>
        <w:t>4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provozní zaměstnan</w:t>
      </w:r>
      <w:r w:rsidR="009C69A8">
        <w:rPr>
          <w:rFonts w:ascii="Arial" w:hAnsi="Arial" w:cs="Arial"/>
          <w:sz w:val="22"/>
          <w:szCs w:val="22"/>
          <w:lang w:val="cs-CZ"/>
        </w:rPr>
        <w:t>ci,</w:t>
      </w:r>
    </w:p>
    <w:p w14:paraId="6BA8772F" w14:textId="77777777" w:rsidR="00F4558D" w:rsidRPr="009058D6" w:rsidRDefault="00700FF7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3</w:t>
      </w:r>
      <w:r w:rsidR="009C69A8">
        <w:rPr>
          <w:rFonts w:ascii="Arial" w:hAnsi="Arial" w:cs="Arial"/>
          <w:sz w:val="22"/>
          <w:szCs w:val="22"/>
          <w:lang w:val="cs-CZ"/>
        </w:rPr>
        <w:t xml:space="preserve"> na DPP</w:t>
      </w:r>
      <w:r w:rsidR="00F4558D" w:rsidRPr="009058D6">
        <w:rPr>
          <w:rFonts w:ascii="Arial" w:hAnsi="Arial" w:cs="Arial"/>
          <w:sz w:val="22"/>
          <w:szCs w:val="22"/>
          <w:lang w:val="cs-CZ"/>
        </w:rPr>
        <w:t>.</w:t>
      </w:r>
    </w:p>
    <w:p w14:paraId="38F137D1" w14:textId="77777777" w:rsidR="008A2B8F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Řízení školy, kvalita personální práce odpovídala stávajícím mož</w:t>
      </w:r>
      <w:r w:rsidR="00A01339" w:rsidRPr="009058D6">
        <w:rPr>
          <w:rFonts w:ascii="Arial" w:hAnsi="Arial" w:cs="Arial"/>
          <w:sz w:val="22"/>
          <w:szCs w:val="22"/>
          <w:lang w:val="cs-CZ"/>
        </w:rPr>
        <w:t xml:space="preserve">nostem školy. </w:t>
      </w:r>
    </w:p>
    <w:p w14:paraId="18F71C94" w14:textId="77777777" w:rsidR="00F4558D" w:rsidRPr="009058D6" w:rsidRDefault="00602ABE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U</w:t>
      </w:r>
      <w:r w:rsidR="00F4558D" w:rsidRPr="009058D6">
        <w:rPr>
          <w:rFonts w:ascii="Arial" w:hAnsi="Arial" w:cs="Arial"/>
          <w:sz w:val="22"/>
          <w:szCs w:val="22"/>
          <w:lang w:val="cs-CZ"/>
        </w:rPr>
        <w:t>čitelky se účastnily DVPP v rámci svého profesního rozvoje a podle předem připraveného plánu dalšího vzd</w:t>
      </w:r>
      <w:r w:rsidR="002F7875" w:rsidRPr="009058D6">
        <w:rPr>
          <w:rFonts w:ascii="Arial" w:hAnsi="Arial" w:cs="Arial"/>
          <w:sz w:val="22"/>
          <w:szCs w:val="22"/>
          <w:lang w:val="cs-CZ"/>
        </w:rPr>
        <w:t xml:space="preserve">ělávání. </w:t>
      </w:r>
    </w:p>
    <w:p w14:paraId="5B101076" w14:textId="77777777" w:rsidR="00A01339" w:rsidRPr="009058D6" w:rsidRDefault="00A01339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>Rovněž i kuchařky s</w:t>
      </w:r>
      <w:r w:rsidR="00EF2B01">
        <w:rPr>
          <w:rFonts w:ascii="Arial" w:hAnsi="Arial" w:cs="Arial"/>
          <w:sz w:val="22"/>
          <w:szCs w:val="22"/>
          <w:lang w:val="cs-CZ"/>
        </w:rPr>
        <w:t>e zúčastnily dalšího vzdělávání on-line.</w:t>
      </w:r>
    </w:p>
    <w:p w14:paraId="12546FA3" w14:textId="77777777" w:rsidR="00A01339" w:rsidRDefault="00A01339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4C4B81DA" w14:textId="77777777" w:rsidR="008F46AF" w:rsidRDefault="00FB4D93" w:rsidP="00B52472">
      <w:pPr>
        <w:pStyle w:val="Default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V hodnoceném období </w:t>
      </w:r>
      <w:r w:rsidR="009C69A8">
        <w:rPr>
          <w:color w:val="auto"/>
          <w:sz w:val="22"/>
          <w:szCs w:val="22"/>
        </w:rPr>
        <w:t>ne</w:t>
      </w:r>
      <w:r>
        <w:rPr>
          <w:color w:val="auto"/>
          <w:sz w:val="22"/>
          <w:szCs w:val="22"/>
        </w:rPr>
        <w:t>byla</w:t>
      </w:r>
      <w:r w:rsidRPr="00FB4D93">
        <w:rPr>
          <w:color w:val="auto"/>
          <w:sz w:val="22"/>
          <w:szCs w:val="22"/>
        </w:rPr>
        <w:t xml:space="preserve"> </w:t>
      </w:r>
      <w:r w:rsidR="009C69A8">
        <w:rPr>
          <w:color w:val="auto"/>
          <w:sz w:val="22"/>
          <w:szCs w:val="22"/>
        </w:rPr>
        <w:t>Základní</w:t>
      </w:r>
      <w:r w:rsidRPr="00FB4D93">
        <w:rPr>
          <w:color w:val="auto"/>
          <w:sz w:val="22"/>
          <w:szCs w:val="22"/>
        </w:rPr>
        <w:t xml:space="preserve"> škole </w:t>
      </w:r>
      <w:r w:rsidR="009C69A8">
        <w:rPr>
          <w:color w:val="auto"/>
          <w:sz w:val="22"/>
          <w:szCs w:val="22"/>
        </w:rPr>
        <w:t>a mateřské škole Dlouhá Brtnice</w:t>
      </w:r>
      <w:r w:rsidRPr="00FB4D93">
        <w:rPr>
          <w:color w:val="auto"/>
          <w:sz w:val="22"/>
          <w:szCs w:val="22"/>
        </w:rPr>
        <w:t xml:space="preserve"> doručena </w:t>
      </w:r>
    </w:p>
    <w:p w14:paraId="07C16689" w14:textId="77777777" w:rsidR="00FB4D93" w:rsidRPr="00FB4D93" w:rsidRDefault="00FB4D93" w:rsidP="00B52472">
      <w:pPr>
        <w:pStyle w:val="Default"/>
        <w:jc w:val="both"/>
        <w:rPr>
          <w:color w:val="auto"/>
          <w:sz w:val="22"/>
          <w:szCs w:val="22"/>
        </w:rPr>
      </w:pPr>
      <w:r w:rsidRPr="00FB4D93">
        <w:rPr>
          <w:color w:val="auto"/>
          <w:sz w:val="22"/>
          <w:szCs w:val="22"/>
        </w:rPr>
        <w:t xml:space="preserve">ve smyslu zákona </w:t>
      </w:r>
      <w:r w:rsidR="009C69A8" w:rsidRPr="00FB4D93">
        <w:rPr>
          <w:color w:val="auto"/>
          <w:sz w:val="22"/>
          <w:szCs w:val="22"/>
        </w:rPr>
        <w:t>č. 106/1999 Sb.</w:t>
      </w:r>
      <w:r w:rsidR="009C69A8">
        <w:rPr>
          <w:color w:val="auto"/>
          <w:sz w:val="22"/>
          <w:szCs w:val="22"/>
        </w:rPr>
        <w:t>,</w:t>
      </w:r>
      <w:r w:rsidRPr="00FB4D93">
        <w:rPr>
          <w:color w:val="auto"/>
          <w:sz w:val="22"/>
          <w:szCs w:val="22"/>
        </w:rPr>
        <w:t xml:space="preserve"> žádost o poskytnutí informací. </w:t>
      </w:r>
    </w:p>
    <w:p w14:paraId="21873D2F" w14:textId="77777777" w:rsidR="00453AD5" w:rsidRPr="00FB4D93" w:rsidRDefault="00453AD5" w:rsidP="00B52472">
      <w:pPr>
        <w:pStyle w:val="Odstavecseseznamem"/>
        <w:ind w:left="360"/>
        <w:jc w:val="both"/>
        <w:rPr>
          <w:rFonts w:ascii="Arial" w:hAnsi="Arial" w:cs="Arial"/>
          <w:sz w:val="22"/>
          <w:szCs w:val="22"/>
          <w:lang w:val="cs-CZ"/>
        </w:rPr>
      </w:pPr>
    </w:p>
    <w:p w14:paraId="5C42FC61" w14:textId="77777777" w:rsidR="00453AD5" w:rsidRPr="00FB4D93" w:rsidRDefault="00453AD5" w:rsidP="00B52472">
      <w:pPr>
        <w:pStyle w:val="Odstavecseseznamem"/>
        <w:ind w:left="360"/>
        <w:jc w:val="both"/>
        <w:rPr>
          <w:rFonts w:ascii="Arial" w:hAnsi="Arial" w:cs="Arial"/>
          <w:sz w:val="22"/>
          <w:szCs w:val="22"/>
          <w:lang w:val="cs-CZ"/>
        </w:rPr>
      </w:pPr>
    </w:p>
    <w:p w14:paraId="10D8F9F2" w14:textId="77777777" w:rsidR="00BF12F2" w:rsidRDefault="00BF12F2" w:rsidP="00BF12F2">
      <w:pPr>
        <w:pStyle w:val="Normlnweb"/>
        <w:rPr>
          <w:rFonts w:eastAsia="Times New Roman"/>
        </w:rPr>
      </w:pPr>
    </w:p>
    <w:p w14:paraId="6EF9712F" w14:textId="77777777" w:rsidR="00BF12F2" w:rsidRDefault="00BF12F2" w:rsidP="00BF12F2">
      <w:pPr>
        <w:pStyle w:val="Normlnweb"/>
        <w:rPr>
          <w:rFonts w:eastAsia="Times New Roman"/>
        </w:rPr>
      </w:pPr>
    </w:p>
    <w:p w14:paraId="727801B8" w14:textId="77777777" w:rsidR="00BF12F2" w:rsidRDefault="00BF12F2" w:rsidP="00BF12F2">
      <w:pPr>
        <w:pStyle w:val="Normlnweb"/>
        <w:rPr>
          <w:rFonts w:eastAsia="Times New Roman"/>
        </w:rPr>
      </w:pPr>
    </w:p>
    <w:p w14:paraId="00E6F48C" w14:textId="77777777" w:rsidR="00BF12F2" w:rsidRDefault="00BF12F2" w:rsidP="00BF12F2">
      <w:pPr>
        <w:pStyle w:val="Normlnweb"/>
        <w:rPr>
          <w:rFonts w:eastAsia="Times New Roman"/>
        </w:rPr>
      </w:pPr>
    </w:p>
    <w:p w14:paraId="37404659" w14:textId="77777777" w:rsidR="00BF12F2" w:rsidRDefault="00BF12F2" w:rsidP="00BF12F2">
      <w:pPr>
        <w:pStyle w:val="Normlnweb"/>
        <w:rPr>
          <w:rFonts w:eastAsia="Times New Roman"/>
        </w:rPr>
      </w:pPr>
    </w:p>
    <w:p w14:paraId="37D7939C" w14:textId="77777777" w:rsidR="00BF12F2" w:rsidRDefault="00BF12F2" w:rsidP="00BF12F2">
      <w:pPr>
        <w:pStyle w:val="Normlnweb"/>
        <w:rPr>
          <w:rFonts w:eastAsia="Times New Roman"/>
        </w:rPr>
      </w:pPr>
    </w:p>
    <w:p w14:paraId="64468D5A" w14:textId="77777777" w:rsidR="00BF12F2" w:rsidRDefault="00BF12F2" w:rsidP="00BF12F2">
      <w:pPr>
        <w:pStyle w:val="Normlnweb"/>
        <w:rPr>
          <w:rFonts w:eastAsia="Times New Roman"/>
        </w:rPr>
      </w:pPr>
    </w:p>
    <w:p w14:paraId="01A9B30E" w14:textId="77777777" w:rsidR="00BF12F2" w:rsidRDefault="00BF12F2" w:rsidP="00BF12F2">
      <w:pPr>
        <w:pStyle w:val="Normlnweb"/>
        <w:rPr>
          <w:rFonts w:eastAsia="Times New Roman"/>
        </w:rPr>
      </w:pPr>
    </w:p>
    <w:p w14:paraId="6646CF24" w14:textId="77777777" w:rsidR="00BF12F2" w:rsidRDefault="00BF12F2" w:rsidP="00BF12F2">
      <w:pPr>
        <w:pStyle w:val="Normlnweb"/>
        <w:rPr>
          <w:rFonts w:eastAsia="Times New Roman"/>
        </w:rPr>
      </w:pPr>
    </w:p>
    <w:p w14:paraId="4585749E" w14:textId="77777777" w:rsidR="00BF12F2" w:rsidRDefault="00BF12F2" w:rsidP="00BF12F2">
      <w:pPr>
        <w:pStyle w:val="Normlnweb"/>
        <w:rPr>
          <w:rFonts w:eastAsia="Times New Roman"/>
        </w:rPr>
      </w:pPr>
    </w:p>
    <w:p w14:paraId="2BD79CDA" w14:textId="77777777" w:rsidR="00BF12F2" w:rsidRDefault="00BF12F2" w:rsidP="00BF12F2">
      <w:pPr>
        <w:pStyle w:val="Normlnweb"/>
        <w:rPr>
          <w:rFonts w:eastAsia="Times New Roman"/>
        </w:rPr>
      </w:pPr>
    </w:p>
    <w:p w14:paraId="09A92DAB" w14:textId="77777777" w:rsidR="00BF12F2" w:rsidRDefault="00D30836" w:rsidP="00BF12F2">
      <w:pPr>
        <w:pStyle w:val="Normlnweb"/>
        <w:rPr>
          <w:rFonts w:eastAsia="Times New Roman"/>
        </w:rPr>
      </w:pPr>
      <w:r>
        <w:rPr>
          <w:rFonts w:eastAsia="Times New Roman"/>
        </w:rPr>
        <w:t>7</w:t>
      </w:r>
      <w:r w:rsidR="00BF12F2">
        <w:rPr>
          <w:rFonts w:eastAsia="Times New Roman"/>
        </w:rPr>
        <w:t>.Fotografická příloha</w:t>
      </w:r>
    </w:p>
    <w:p w14:paraId="3A499DC3" w14:textId="77777777" w:rsidR="00BF12F2" w:rsidRDefault="00BE3A1D" w:rsidP="00BF12F2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ABBCE85" wp14:editId="21EE9CF5">
            <wp:extent cx="3171825" cy="3724275"/>
            <wp:effectExtent l="19050" t="0" r="9525" b="0"/>
            <wp:docPr id="3" name="obrázek 3" descr="C:\Users\MOJE\Desktop\VZ foto\Fotka - Fotky Google_files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E\Desktop\VZ foto\Fotka - Fotky Google_files\IMG_196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F2">
        <w:rPr>
          <w:rFonts w:eastAsia="Times New Roman"/>
        </w:rPr>
        <w:t>Mikuláš a čert v MŠ i ZŠ</w:t>
      </w:r>
    </w:p>
    <w:p w14:paraId="353614DD" w14:textId="77777777" w:rsidR="00D30836" w:rsidRDefault="00D30836" w:rsidP="00BF12F2">
      <w:pPr>
        <w:pStyle w:val="Normlnweb"/>
        <w:rPr>
          <w:rFonts w:eastAsia="Times New Roman"/>
        </w:rPr>
      </w:pPr>
    </w:p>
    <w:p w14:paraId="76CB1FA6" w14:textId="77777777" w:rsidR="00C55A64" w:rsidRDefault="00BE3A1D" w:rsidP="00BF12F2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5A083845" wp14:editId="0863A408">
            <wp:extent cx="2952750" cy="3076575"/>
            <wp:effectExtent l="19050" t="0" r="0" b="0"/>
            <wp:docPr id="11" name="obrázek 5" descr="C:\Users\MOJE\Desktop\VZ foto\Fotka - Fotky Google_files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E\Desktop\VZ foto\Fotka - Fotky Google_files\IMG_189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24" cy="307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12F2" w:rsidRPr="00BF12F2">
        <w:rPr>
          <w:rFonts w:eastAsia="Times New Roman"/>
          <w:noProof/>
        </w:rPr>
        <w:drawing>
          <wp:inline distT="0" distB="0" distL="0" distR="0" wp14:anchorId="71988F22" wp14:editId="04B80F74">
            <wp:extent cx="2924175" cy="3076575"/>
            <wp:effectExtent l="19050" t="0" r="9525" b="0"/>
            <wp:docPr id="24" name="obrázek 6" descr="C:\Users\MOJE\Desktop\VZ foto\Fotka - Fotky Google_files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JE\Desktop\VZ foto\Fotka - Fotky Google_files\IMG_19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8A1A70" w14:textId="77777777" w:rsidR="00BF12F2" w:rsidRPr="00BE3A1D" w:rsidRDefault="00BF12F2" w:rsidP="00BF12F2">
      <w:pPr>
        <w:pStyle w:val="Normlnweb"/>
        <w:rPr>
          <w:rFonts w:eastAsia="Times New Roman"/>
        </w:rPr>
      </w:pPr>
      <w:r>
        <w:rPr>
          <w:rFonts w:eastAsia="Times New Roman"/>
        </w:rPr>
        <w:t>Čertování v Jihlavském podzemí</w:t>
      </w:r>
    </w:p>
    <w:p w14:paraId="722533B2" w14:textId="77777777" w:rsidR="006162A3" w:rsidRDefault="00BF12F2" w:rsidP="00BF12F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2435919C" wp14:editId="361FD78D">
            <wp:extent cx="4880371" cy="4038600"/>
            <wp:effectExtent l="19050" t="0" r="0" b="0"/>
            <wp:docPr id="25" name="obrázek 8" descr="C:\Users\MOJE\Desktop\VZ foto\Fotka - Fotky Google_files\IMG_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JE\Desktop\VZ foto\Fotka - Fotky Google_files\IMG_19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47" cy="404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3D1AEB" w14:textId="77777777" w:rsidR="006162A3" w:rsidRPr="00BF12F2" w:rsidRDefault="006162A3" w:rsidP="00BF12F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sz w:val="24"/>
          <w:szCs w:val="24"/>
          <w:lang w:val="cs-CZ" w:eastAsia="cs-CZ"/>
        </w:rPr>
        <w:t>Vánoční vystou</w:t>
      </w:r>
      <w:r w:rsidR="00333FD0">
        <w:rPr>
          <w:rFonts w:ascii="Times New Roman" w:eastAsia="Times New Roman" w:hAnsi="Times New Roman"/>
          <w:sz w:val="24"/>
          <w:szCs w:val="24"/>
          <w:lang w:val="cs-CZ" w:eastAsia="cs-CZ"/>
        </w:rPr>
        <w:t xml:space="preserve">pení pro seniory v Alzheimer </w:t>
      </w:r>
      <w:proofErr w:type="spellStart"/>
      <w:r w:rsidR="00333FD0">
        <w:rPr>
          <w:rFonts w:ascii="Times New Roman" w:eastAsia="Times New Roman" w:hAnsi="Times New Roman"/>
          <w:sz w:val="24"/>
          <w:szCs w:val="24"/>
          <w:lang w:val="cs-CZ" w:eastAsia="cs-CZ"/>
        </w:rPr>
        <w:t>ho</w:t>
      </w:r>
      <w:r>
        <w:rPr>
          <w:rFonts w:ascii="Times New Roman" w:eastAsia="Times New Roman" w:hAnsi="Times New Roman"/>
          <w:sz w:val="24"/>
          <w:szCs w:val="24"/>
          <w:lang w:val="cs-CZ" w:eastAsia="cs-CZ"/>
        </w:rPr>
        <w:t>me</w:t>
      </w:r>
      <w:proofErr w:type="spellEnd"/>
    </w:p>
    <w:p w14:paraId="7B3E6888" w14:textId="77777777" w:rsidR="006162A3" w:rsidRPr="006162A3" w:rsidRDefault="006162A3" w:rsidP="006162A3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7E9D19CE" wp14:editId="6BF3EF04">
            <wp:extent cx="2752725" cy="3028950"/>
            <wp:effectExtent l="19050" t="0" r="9525" b="0"/>
            <wp:docPr id="26" name="obrázek 10" descr="C:\Users\MOJE\Desktop\VZ foto\Fotka - Fotky Google_files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JE\Desktop\VZ foto\Fotka - Fotky Google_files\IMG_199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2" cy="303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08255DF9" wp14:editId="1C92D421">
            <wp:extent cx="3162300" cy="3028950"/>
            <wp:effectExtent l="19050" t="0" r="0" b="0"/>
            <wp:docPr id="27" name="obrázek 12" descr="C:\Users\MOJE\Desktop\VZ foto\Fotka - Fotky Google_files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JE\Desktop\VZ foto\Fotka - Fotky Google_files\IMG_2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D2E55" w14:textId="77777777" w:rsidR="00BF12F2" w:rsidRPr="00BF12F2" w:rsidRDefault="006162A3" w:rsidP="00BF12F2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sz w:val="24"/>
          <w:szCs w:val="24"/>
          <w:lang w:val="cs-CZ" w:eastAsia="cs-CZ"/>
        </w:rPr>
        <w:t>Návštěva adventní Jihlavy a bruslení na ledovém kruh</w:t>
      </w:r>
      <w:r w:rsidR="00D30836">
        <w:rPr>
          <w:rFonts w:ascii="Times New Roman" w:eastAsia="Times New Roman" w:hAnsi="Times New Roman"/>
          <w:sz w:val="24"/>
          <w:szCs w:val="24"/>
          <w:lang w:val="cs-CZ" w:eastAsia="cs-CZ"/>
        </w:rPr>
        <w:t>u</w:t>
      </w:r>
    </w:p>
    <w:p w14:paraId="5A272F58" w14:textId="77777777" w:rsidR="008674E6" w:rsidRDefault="008674E6" w:rsidP="008674E6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47E0B215" wp14:editId="121C9D08">
            <wp:extent cx="3019425" cy="2581275"/>
            <wp:effectExtent l="19050" t="0" r="9525" b="0"/>
            <wp:docPr id="28" name="obrázek 16" descr="C:\Users\MOJE\Desktop\VZ foto\Fotka - Fotky Google_files\IMG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JE\Desktop\VZ foto\Fotka - Fotky Google_files\IMG_2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6EC107BB" wp14:editId="7E528A3D">
            <wp:extent cx="2895600" cy="2571750"/>
            <wp:effectExtent l="19050" t="0" r="0" b="0"/>
            <wp:docPr id="29" name="obrázek 18" descr="C:\Users\MOJE\Desktop\VZ foto\Fotka - Fotky Google_files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JE\Desktop\VZ foto\Fotka - Fotky Google_files\IMG_212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503336" w14:textId="77777777" w:rsidR="00333FD0" w:rsidRDefault="00333FD0" w:rsidP="008674E6">
      <w:pPr>
        <w:pStyle w:val="Normlnweb"/>
        <w:rPr>
          <w:rFonts w:eastAsia="Times New Roman"/>
        </w:rPr>
      </w:pPr>
      <w:r>
        <w:rPr>
          <w:rFonts w:eastAsia="Times New Roman"/>
        </w:rPr>
        <w:t>Vánoční tvoření zaměstnankyň školy.                    Další vzdělávání pedagogických pracovnic.</w:t>
      </w:r>
    </w:p>
    <w:p w14:paraId="1BC97C35" w14:textId="77777777" w:rsidR="00333FD0" w:rsidRDefault="00333FD0" w:rsidP="008674E6">
      <w:pPr>
        <w:pStyle w:val="Normlnweb"/>
        <w:rPr>
          <w:rFonts w:eastAsia="Times New Roman"/>
        </w:rPr>
      </w:pPr>
    </w:p>
    <w:p w14:paraId="1BAEABB6" w14:textId="77777777" w:rsidR="00333FD0" w:rsidRDefault="00333FD0" w:rsidP="008674E6">
      <w:pPr>
        <w:pStyle w:val="Normlnweb"/>
        <w:rPr>
          <w:rFonts w:eastAsia="Times New Roman"/>
        </w:rPr>
      </w:pPr>
    </w:p>
    <w:p w14:paraId="16FE3046" w14:textId="77777777" w:rsidR="00B41FF0" w:rsidRDefault="00B41FF0" w:rsidP="00333FD0">
      <w:pPr>
        <w:pStyle w:val="Normlnweb"/>
        <w:rPr>
          <w:rFonts w:eastAsia="Times New Roman"/>
        </w:rPr>
      </w:pPr>
    </w:p>
    <w:p w14:paraId="308EA806" w14:textId="77777777" w:rsidR="00B41FF0" w:rsidRDefault="00B41FF0" w:rsidP="00333FD0">
      <w:pPr>
        <w:pStyle w:val="Normlnweb"/>
        <w:rPr>
          <w:rFonts w:eastAsia="Times New Roman"/>
        </w:rPr>
      </w:pPr>
    </w:p>
    <w:p w14:paraId="6BD0C9AA" w14:textId="77777777" w:rsidR="00333FD0" w:rsidRPr="00333FD0" w:rsidRDefault="00333FD0" w:rsidP="00333FD0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3F8E495C" wp14:editId="50A12A5C">
            <wp:extent cx="2843893" cy="2847975"/>
            <wp:effectExtent l="19050" t="0" r="0" b="0"/>
            <wp:docPr id="5" name="obrázek 3" descr="C:\Users\MOJE\Desktop\VZ foto\Fotka - Fotky Google_files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JE\Desktop\VZ foto\Fotka - Fotky Google_files\IMG_214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00" cy="28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drawing>
          <wp:inline distT="0" distB="0" distL="0" distR="0" wp14:anchorId="51E2E064" wp14:editId="07C7356C">
            <wp:extent cx="3048000" cy="2847975"/>
            <wp:effectExtent l="19050" t="0" r="0" b="0"/>
            <wp:docPr id="6" name="obrázek 5" descr="C:\Users\MOJE\Desktop\VZ foto\Fotka - Fotky Google_files\IMG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JE\Desktop\VZ foto\Fotka - Fotky Google_files\IMG_214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37" cy="284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576A5" w14:textId="77777777" w:rsidR="008674E6" w:rsidRPr="008674E6" w:rsidRDefault="00333FD0" w:rsidP="008674E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sz w:val="24"/>
          <w:szCs w:val="24"/>
          <w:lang w:val="cs-CZ" w:eastAsia="cs-CZ"/>
        </w:rPr>
        <w:t xml:space="preserve">Soutěž </w:t>
      </w:r>
      <w:proofErr w:type="spellStart"/>
      <w:r>
        <w:rPr>
          <w:rFonts w:ascii="Times New Roman" w:eastAsia="Times New Roman" w:hAnsi="Times New Roman"/>
          <w:sz w:val="24"/>
          <w:szCs w:val="24"/>
          <w:lang w:val="cs-CZ" w:eastAsia="cs-CZ"/>
        </w:rPr>
        <w:t>Kvízování</w:t>
      </w:r>
      <w:proofErr w:type="spellEnd"/>
      <w:r>
        <w:rPr>
          <w:rFonts w:ascii="Times New Roman" w:eastAsia="Times New Roman" w:hAnsi="Times New Roman"/>
          <w:sz w:val="24"/>
          <w:szCs w:val="24"/>
          <w:lang w:val="cs-CZ" w:eastAsia="cs-CZ"/>
        </w:rPr>
        <w:t xml:space="preserve"> v ZOO</w:t>
      </w:r>
    </w:p>
    <w:p w14:paraId="6F356364" w14:textId="77777777" w:rsidR="00B77E28" w:rsidRPr="00B41FF0" w:rsidRDefault="00333FD0" w:rsidP="00B41FF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  <w:r>
        <w:rPr>
          <w:rFonts w:ascii="Times New Roman" w:eastAsia="Times New Roman" w:hAnsi="Times New Roman"/>
          <w:noProof/>
          <w:sz w:val="24"/>
          <w:szCs w:val="24"/>
          <w:lang w:val="cs-CZ" w:eastAsia="cs-CZ"/>
        </w:rPr>
        <w:lastRenderedPageBreak/>
        <w:drawing>
          <wp:inline distT="0" distB="0" distL="0" distR="0" wp14:anchorId="00592297" wp14:editId="7690B0BA">
            <wp:extent cx="2867025" cy="2686050"/>
            <wp:effectExtent l="19050" t="0" r="9525" b="0"/>
            <wp:docPr id="9" name="obrázek 9" descr="C:\Users\MOJE\Desktop\VZ foto\Fotka - Fotky Google_files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JE\Desktop\VZ foto\Fotka - Fotky Google_files\IMG_214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F0">
        <w:rPr>
          <w:rFonts w:ascii="Arial" w:hAnsi="Arial" w:cs="Arial"/>
          <w:sz w:val="22"/>
          <w:szCs w:val="22"/>
          <w:lang w:val="cs-CZ"/>
        </w:rPr>
        <w:t xml:space="preserve">     </w:t>
      </w:r>
      <w:r>
        <w:rPr>
          <w:rFonts w:ascii="Arial" w:hAnsi="Arial" w:cs="Arial"/>
          <w:noProof/>
          <w:sz w:val="22"/>
          <w:szCs w:val="22"/>
          <w:lang w:val="cs-CZ" w:eastAsia="cs-CZ"/>
        </w:rPr>
        <w:drawing>
          <wp:inline distT="0" distB="0" distL="0" distR="0" wp14:anchorId="27D8C06A" wp14:editId="415A7980">
            <wp:extent cx="2847975" cy="3810000"/>
            <wp:effectExtent l="19050" t="0" r="9525" b="0"/>
            <wp:docPr id="7" name="obrázek 11" descr="C:\Users\MOJE\Desktop\VZ foto\Vyskytenský slavík výsled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JE\Desktop\VZ foto\Vyskytenský slavík výsledky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32F028" w14:textId="77777777" w:rsidR="00B77E28" w:rsidRDefault="00B41FF0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Vyskytenský slavík – pěvecká soutěž a krásné 3. místo naší Kačky Sobotkové</w:t>
      </w:r>
    </w:p>
    <w:p w14:paraId="3334200C" w14:textId="77777777" w:rsidR="00D30836" w:rsidRDefault="00D30836" w:rsidP="00B52472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71BE4D64" w14:textId="77777777" w:rsidR="00C55A64" w:rsidRDefault="00B41FF0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noProof/>
          <w:sz w:val="22"/>
          <w:szCs w:val="22"/>
          <w:lang w:val="cs-CZ" w:eastAsia="cs-CZ"/>
        </w:rPr>
        <w:drawing>
          <wp:inline distT="0" distB="0" distL="0" distR="0" wp14:anchorId="46F3F8EB" wp14:editId="18A12BE9">
            <wp:extent cx="2686050" cy="3286125"/>
            <wp:effectExtent l="19050" t="0" r="0" b="0"/>
            <wp:docPr id="15" name="obrázek 15" descr="C:\Users\MOJE\Desktop\VZ foto\Fotka - Fotky Google_files\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JE\Desktop\VZ foto\Fotka - Fotky Google_files\IMG_219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28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cs-CZ" w:eastAsia="cs-CZ"/>
        </w:rPr>
        <w:drawing>
          <wp:inline distT="0" distB="0" distL="0" distR="0" wp14:anchorId="7A1E49A1" wp14:editId="76FBAA55">
            <wp:extent cx="3095625" cy="3286124"/>
            <wp:effectExtent l="19050" t="0" r="9525" b="0"/>
            <wp:docPr id="16" name="obrázek 16" descr="C:\Users\MOJE\Desktop\VZ foto\Fotka - Fotky Google_files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JE\Desktop\VZ foto\Fotka - Fotky Google_files\IMG_22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8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ABD7C9" w14:textId="77777777" w:rsidR="00C55A64" w:rsidRDefault="00B41FF0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Výlet mateřské školy do houbového parku u Jindřichova Hradce</w:t>
      </w:r>
    </w:p>
    <w:p w14:paraId="57820792" w14:textId="77777777" w:rsidR="00B41FF0" w:rsidRDefault="00B41FF0" w:rsidP="00B41FF0">
      <w:pPr>
        <w:pStyle w:val="Normlnweb"/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2FC28108" wp14:editId="53DCD703">
            <wp:extent cx="3190875" cy="4476750"/>
            <wp:effectExtent l="19050" t="0" r="9525" b="0"/>
            <wp:docPr id="17" name="obrázek 17" descr="C:\Users\MOJE\Desktop\VZ foto\Fotka - Fotky Google_files\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JE\Desktop\VZ foto\Fotka - Fotky Google_files\IMG_223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1FF0">
        <w:rPr>
          <w:rFonts w:eastAsia="Times New Roman"/>
          <w:noProof/>
        </w:rPr>
        <w:drawing>
          <wp:inline distT="0" distB="0" distL="0" distR="0" wp14:anchorId="5A317664" wp14:editId="3697AE2C">
            <wp:extent cx="2686050" cy="4476750"/>
            <wp:effectExtent l="19050" t="0" r="0" b="0"/>
            <wp:docPr id="8" name="obrázek 19" descr="C:\Users\MOJE\Desktop\VZ foto\Fotka - Fotky Google_files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JE\Desktop\VZ foto\Fotka - Fotky Google_files\IMG_223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6945CE" w14:textId="77777777" w:rsidR="00D30836" w:rsidRPr="00B41FF0" w:rsidRDefault="00D30836" w:rsidP="00B41FF0">
      <w:pPr>
        <w:pStyle w:val="Normlnweb"/>
        <w:rPr>
          <w:rFonts w:eastAsia="Times New Roman"/>
        </w:rPr>
      </w:pPr>
      <w:r>
        <w:rPr>
          <w:rFonts w:eastAsia="Times New Roman"/>
        </w:rPr>
        <w:t xml:space="preserve">Výtvarný projekt pro 1. a 2. třídu v rámci MAP </w:t>
      </w:r>
      <w:proofErr w:type="spellStart"/>
      <w:r>
        <w:rPr>
          <w:rFonts w:eastAsia="Times New Roman"/>
        </w:rPr>
        <w:t>Třešťsko</w:t>
      </w:r>
      <w:proofErr w:type="spellEnd"/>
    </w:p>
    <w:p w14:paraId="0BA7BA8B" w14:textId="77777777" w:rsidR="00B41FF0" w:rsidRPr="00B41FF0" w:rsidRDefault="00B41FF0" w:rsidP="00B41FF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</w:p>
    <w:p w14:paraId="3CAC1DA5" w14:textId="77777777" w:rsidR="001821A6" w:rsidRPr="001821A6" w:rsidRDefault="001821A6" w:rsidP="001821A6">
      <w:pPr>
        <w:pStyle w:val="Normlnweb"/>
        <w:rPr>
          <w:rFonts w:eastAsia="Times New Roman"/>
        </w:rPr>
      </w:pPr>
    </w:p>
    <w:p w14:paraId="31FA10CB" w14:textId="77777777" w:rsidR="00B77E28" w:rsidRDefault="00B77E28" w:rsidP="00B77E28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</w:p>
    <w:p w14:paraId="61630B05" w14:textId="77777777" w:rsidR="001821A6" w:rsidRPr="001821A6" w:rsidRDefault="001821A6" w:rsidP="001821A6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cs-CZ" w:eastAsia="cs-CZ"/>
        </w:rPr>
      </w:pPr>
    </w:p>
    <w:p w14:paraId="2FAA9F66" w14:textId="77777777" w:rsidR="009C69A8" w:rsidRDefault="00A12C35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</w:t>
      </w:r>
      <w:r w:rsidR="009C69A8">
        <w:rPr>
          <w:rFonts w:ascii="Arial" w:hAnsi="Arial" w:cs="Arial"/>
          <w:sz w:val="22"/>
          <w:szCs w:val="22"/>
          <w:lang w:val="cs-CZ"/>
        </w:rPr>
        <w:t xml:space="preserve"> Dlouhé Brtnici </w:t>
      </w:r>
      <w:r w:rsidR="00BE3A1D">
        <w:rPr>
          <w:rFonts w:ascii="Arial" w:hAnsi="Arial" w:cs="Arial"/>
          <w:sz w:val="22"/>
          <w:szCs w:val="22"/>
          <w:lang w:val="cs-CZ"/>
        </w:rPr>
        <w:t>dne 31. 8. 2025</w:t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F4558D" w:rsidRPr="009058D6">
        <w:rPr>
          <w:rFonts w:ascii="Arial" w:hAnsi="Arial" w:cs="Arial"/>
          <w:sz w:val="22"/>
          <w:szCs w:val="22"/>
          <w:lang w:val="cs-CZ"/>
        </w:rPr>
        <w:t>Zpracovala:</w:t>
      </w:r>
    </w:p>
    <w:p w14:paraId="3FB1EB10" w14:textId="77777777" w:rsidR="00F4558D" w:rsidRPr="009058D6" w:rsidRDefault="009C69A8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                                                                                                         </w:t>
      </w:r>
      <w:r w:rsidR="00F4558D" w:rsidRPr="009058D6">
        <w:rPr>
          <w:rFonts w:ascii="Arial" w:hAnsi="Arial" w:cs="Arial"/>
          <w:sz w:val="22"/>
          <w:szCs w:val="22"/>
          <w:lang w:val="cs-CZ"/>
        </w:rPr>
        <w:t xml:space="preserve"> Mgr. Eva Chvátalová</w:t>
      </w:r>
      <w:r>
        <w:rPr>
          <w:rFonts w:ascii="Arial" w:hAnsi="Arial" w:cs="Arial"/>
          <w:sz w:val="22"/>
          <w:szCs w:val="22"/>
          <w:lang w:val="cs-CZ"/>
        </w:rPr>
        <w:t>, MBA</w:t>
      </w:r>
    </w:p>
    <w:p w14:paraId="2793AAF1" w14:textId="77777777" w:rsidR="00F70970" w:rsidRPr="009058D6" w:rsidRDefault="00F4558D" w:rsidP="00B52472">
      <w:pPr>
        <w:jc w:val="both"/>
        <w:rPr>
          <w:rFonts w:ascii="Arial" w:hAnsi="Arial" w:cs="Arial"/>
          <w:sz w:val="22"/>
          <w:szCs w:val="22"/>
          <w:lang w:val="cs-CZ"/>
        </w:rPr>
      </w:pPr>
      <w:r w:rsidRPr="009058D6">
        <w:rPr>
          <w:rFonts w:ascii="Arial" w:hAnsi="Arial" w:cs="Arial"/>
          <w:sz w:val="22"/>
          <w:szCs w:val="22"/>
          <w:lang w:val="cs-CZ"/>
        </w:rPr>
        <w:t xml:space="preserve">                </w:t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="009058D6">
        <w:rPr>
          <w:rFonts w:ascii="Arial" w:hAnsi="Arial" w:cs="Arial"/>
          <w:sz w:val="22"/>
          <w:szCs w:val="22"/>
          <w:lang w:val="cs-CZ"/>
        </w:rPr>
        <w:tab/>
      </w:r>
      <w:r w:rsidRPr="009058D6">
        <w:rPr>
          <w:rFonts w:ascii="Arial" w:hAnsi="Arial" w:cs="Arial"/>
          <w:sz w:val="22"/>
          <w:szCs w:val="22"/>
          <w:lang w:val="cs-CZ"/>
        </w:rPr>
        <w:t xml:space="preserve">ředitelka školy </w:t>
      </w:r>
    </w:p>
    <w:sectPr w:rsidR="00F70970" w:rsidRPr="009058D6" w:rsidSect="00777A77">
      <w:footerReference w:type="default" r:id="rId30"/>
      <w:pgSz w:w="12240" w:h="15840"/>
      <w:pgMar w:top="1417" w:right="1417" w:bottom="1417" w:left="1417" w:header="708" w:footer="708" w:gutter="0"/>
      <w:pgNumType w:start="0"/>
      <w:cols w:space="708"/>
      <w:titlePg/>
      <w:docGrid w:linePitch="2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25AFA" w14:textId="77777777" w:rsidR="00494465" w:rsidRDefault="00494465" w:rsidP="004831C2">
      <w:pPr>
        <w:spacing w:after="0" w:line="240" w:lineRule="auto"/>
      </w:pPr>
      <w:r>
        <w:separator/>
      </w:r>
    </w:p>
  </w:endnote>
  <w:endnote w:type="continuationSeparator" w:id="0">
    <w:p w14:paraId="628985DD" w14:textId="77777777" w:rsidR="00494465" w:rsidRDefault="00494465" w:rsidP="00483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39626"/>
      <w:docPartObj>
        <w:docPartGallery w:val="Page Numbers (Bottom of Page)"/>
        <w:docPartUnique/>
      </w:docPartObj>
    </w:sdtPr>
    <w:sdtEndPr/>
    <w:sdtContent>
      <w:p w14:paraId="5701CCF3" w14:textId="77777777" w:rsidR="00333FD0" w:rsidRDefault="00891AFC">
        <w:pPr>
          <w:pStyle w:val="Zpa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0836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7B206EE0" w14:textId="77777777" w:rsidR="00333FD0" w:rsidRDefault="00333F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0CE6E" w14:textId="77777777" w:rsidR="00494465" w:rsidRDefault="00494465" w:rsidP="004831C2">
      <w:pPr>
        <w:spacing w:after="0" w:line="240" w:lineRule="auto"/>
      </w:pPr>
      <w:r>
        <w:separator/>
      </w:r>
    </w:p>
  </w:footnote>
  <w:footnote w:type="continuationSeparator" w:id="0">
    <w:p w14:paraId="7B7FD2FC" w14:textId="77777777" w:rsidR="00494465" w:rsidRDefault="00494465" w:rsidP="004831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5C16"/>
    <w:multiLevelType w:val="hybridMultilevel"/>
    <w:tmpl w:val="ED544AE2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2D710E"/>
    <w:multiLevelType w:val="hybridMultilevel"/>
    <w:tmpl w:val="D1FADA46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32F6"/>
    <w:multiLevelType w:val="hybridMultilevel"/>
    <w:tmpl w:val="D1FADA46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86A5C"/>
    <w:multiLevelType w:val="hybridMultilevel"/>
    <w:tmpl w:val="C8BA0DB6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BD0C98"/>
    <w:multiLevelType w:val="hybridMultilevel"/>
    <w:tmpl w:val="21D41A72"/>
    <w:lvl w:ilvl="0" w:tplc="5C64F7FC">
      <w:start w:val="4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BED34AB"/>
    <w:multiLevelType w:val="hybridMultilevel"/>
    <w:tmpl w:val="DDE68510"/>
    <w:lvl w:ilvl="0" w:tplc="D57207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6D607C"/>
    <w:multiLevelType w:val="hybridMultilevel"/>
    <w:tmpl w:val="73B8D2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27C04"/>
    <w:multiLevelType w:val="hybridMultilevel"/>
    <w:tmpl w:val="0CE03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875CDC"/>
    <w:multiLevelType w:val="hybridMultilevel"/>
    <w:tmpl w:val="B70A98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92232"/>
    <w:multiLevelType w:val="hybridMultilevel"/>
    <w:tmpl w:val="D1FADA46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33D5B"/>
    <w:multiLevelType w:val="hybridMultilevel"/>
    <w:tmpl w:val="A78C4F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87D3F"/>
    <w:multiLevelType w:val="hybridMultilevel"/>
    <w:tmpl w:val="3314E85C"/>
    <w:lvl w:ilvl="0" w:tplc="3E4C32B8"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9500C"/>
    <w:multiLevelType w:val="hybridMultilevel"/>
    <w:tmpl w:val="EE0605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64AF4"/>
    <w:multiLevelType w:val="hybridMultilevel"/>
    <w:tmpl w:val="8FD8B6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7184EF6"/>
    <w:multiLevelType w:val="hybridMultilevel"/>
    <w:tmpl w:val="A2FC342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8F1315E"/>
    <w:multiLevelType w:val="hybridMultilevel"/>
    <w:tmpl w:val="F8683FF2"/>
    <w:lvl w:ilvl="0" w:tplc="10A85D3A">
      <w:start w:val="2"/>
      <w:numFmt w:val="bullet"/>
      <w:lvlText w:val="-"/>
      <w:lvlJc w:val="left"/>
      <w:pPr>
        <w:ind w:left="720" w:hanging="360"/>
      </w:pPr>
      <w:rPr>
        <w:rFonts w:ascii="Arial" w:eastAsia="Meiryo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D3CA1"/>
    <w:multiLevelType w:val="hybridMultilevel"/>
    <w:tmpl w:val="4DD8BA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E7FAD"/>
    <w:multiLevelType w:val="hybridMultilevel"/>
    <w:tmpl w:val="A142DABA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CAA691D"/>
    <w:multiLevelType w:val="hybridMultilevel"/>
    <w:tmpl w:val="F95CF89E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DCD6B5A"/>
    <w:multiLevelType w:val="hybridMultilevel"/>
    <w:tmpl w:val="3C6EBD92"/>
    <w:lvl w:ilvl="0" w:tplc="16F61F2E">
      <w:start w:val="1"/>
      <w:numFmt w:val="decimal"/>
      <w:lvlText w:val="%1."/>
      <w:lvlJc w:val="left"/>
      <w:pPr>
        <w:tabs>
          <w:tab w:val="num" w:pos="-2"/>
        </w:tabs>
        <w:ind w:left="-2" w:hanging="360"/>
      </w:pPr>
    </w:lvl>
    <w:lvl w:ilvl="1" w:tplc="68FE3D84">
      <w:start w:val="17"/>
      <w:numFmt w:val="bullet"/>
      <w:pStyle w:val="Stanovenlht"/>
      <w:lvlText w:val="-"/>
      <w:lvlJc w:val="left"/>
      <w:pPr>
        <w:tabs>
          <w:tab w:val="num" w:pos="1426"/>
        </w:tabs>
        <w:ind w:left="1426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7F822820">
      <w:start w:val="1"/>
      <w:numFmt w:val="lowerLetter"/>
      <w:pStyle w:val="Zvry"/>
      <w:lvlText w:val="%3)"/>
      <w:lvlJc w:val="left"/>
      <w:pPr>
        <w:tabs>
          <w:tab w:val="num" w:pos="2686"/>
        </w:tabs>
        <w:ind w:left="2686" w:hanging="720"/>
      </w:pPr>
      <w:rPr>
        <w:rFonts w:hint="default"/>
        <w:i w:val="0"/>
        <w:color w:val="auto"/>
      </w:rPr>
    </w:lvl>
    <w:lvl w:ilvl="3" w:tplc="9D94BAC4" w:tentative="1">
      <w:start w:val="1"/>
      <w:numFmt w:val="decimal"/>
      <w:lvlText w:val="%4."/>
      <w:lvlJc w:val="left"/>
      <w:pPr>
        <w:tabs>
          <w:tab w:val="num" w:pos="2866"/>
        </w:tabs>
        <w:ind w:left="2866" w:hanging="360"/>
      </w:pPr>
    </w:lvl>
    <w:lvl w:ilvl="4" w:tplc="7C2C47BE" w:tentative="1">
      <w:start w:val="1"/>
      <w:numFmt w:val="lowerLetter"/>
      <w:lvlText w:val="%5."/>
      <w:lvlJc w:val="left"/>
      <w:pPr>
        <w:tabs>
          <w:tab w:val="num" w:pos="3586"/>
        </w:tabs>
        <w:ind w:left="3586" w:hanging="360"/>
      </w:pPr>
    </w:lvl>
    <w:lvl w:ilvl="5" w:tplc="997E09DA" w:tentative="1">
      <w:start w:val="1"/>
      <w:numFmt w:val="lowerRoman"/>
      <w:lvlText w:val="%6."/>
      <w:lvlJc w:val="right"/>
      <w:pPr>
        <w:tabs>
          <w:tab w:val="num" w:pos="4306"/>
        </w:tabs>
        <w:ind w:left="4306" w:hanging="180"/>
      </w:pPr>
    </w:lvl>
    <w:lvl w:ilvl="6" w:tplc="31D04E00" w:tentative="1">
      <w:start w:val="1"/>
      <w:numFmt w:val="decimal"/>
      <w:lvlText w:val="%7."/>
      <w:lvlJc w:val="left"/>
      <w:pPr>
        <w:tabs>
          <w:tab w:val="num" w:pos="5026"/>
        </w:tabs>
        <w:ind w:left="5026" w:hanging="360"/>
      </w:pPr>
    </w:lvl>
    <w:lvl w:ilvl="7" w:tplc="DBF04098" w:tentative="1">
      <w:start w:val="1"/>
      <w:numFmt w:val="lowerLetter"/>
      <w:lvlText w:val="%8."/>
      <w:lvlJc w:val="left"/>
      <w:pPr>
        <w:tabs>
          <w:tab w:val="num" w:pos="5746"/>
        </w:tabs>
        <w:ind w:left="5746" w:hanging="360"/>
      </w:pPr>
    </w:lvl>
    <w:lvl w:ilvl="8" w:tplc="7248CF3C" w:tentative="1">
      <w:start w:val="1"/>
      <w:numFmt w:val="lowerRoman"/>
      <w:lvlText w:val="%9."/>
      <w:lvlJc w:val="right"/>
      <w:pPr>
        <w:tabs>
          <w:tab w:val="num" w:pos="6466"/>
        </w:tabs>
        <w:ind w:left="6466" w:hanging="180"/>
      </w:pPr>
    </w:lvl>
  </w:abstractNum>
  <w:abstractNum w:abstractNumId="20" w15:restartNumberingAfterBreak="0">
    <w:nsid w:val="4EC65885"/>
    <w:multiLevelType w:val="hybridMultilevel"/>
    <w:tmpl w:val="55D8D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1A6555"/>
    <w:multiLevelType w:val="hybridMultilevel"/>
    <w:tmpl w:val="0A129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707AB8"/>
    <w:multiLevelType w:val="hybridMultilevel"/>
    <w:tmpl w:val="C1FEA5D4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F047177"/>
    <w:multiLevelType w:val="hybridMultilevel"/>
    <w:tmpl w:val="C75E11DE"/>
    <w:lvl w:ilvl="0" w:tplc="4AFAE8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6FC2A40"/>
    <w:multiLevelType w:val="hybridMultilevel"/>
    <w:tmpl w:val="AA6A2DE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8CA51CD"/>
    <w:multiLevelType w:val="hybridMultilevel"/>
    <w:tmpl w:val="C296A5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B3079"/>
    <w:multiLevelType w:val="hybridMultilevel"/>
    <w:tmpl w:val="AB7C54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F11CA"/>
    <w:multiLevelType w:val="hybridMultilevel"/>
    <w:tmpl w:val="731454D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3346301"/>
    <w:multiLevelType w:val="hybridMultilevel"/>
    <w:tmpl w:val="C2EA4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475B1"/>
    <w:multiLevelType w:val="hybridMultilevel"/>
    <w:tmpl w:val="4EB62432"/>
    <w:lvl w:ilvl="0" w:tplc="BA1E7F6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2404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7AB3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AEAE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AC12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21B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86E0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627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C812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097FD5"/>
    <w:multiLevelType w:val="hybridMultilevel"/>
    <w:tmpl w:val="77DCD65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15"/>
  </w:num>
  <w:num w:numId="4">
    <w:abstractNumId w:val="1"/>
  </w:num>
  <w:num w:numId="5">
    <w:abstractNumId w:val="10"/>
  </w:num>
  <w:num w:numId="6">
    <w:abstractNumId w:val="25"/>
  </w:num>
  <w:num w:numId="7">
    <w:abstractNumId w:val="21"/>
  </w:num>
  <w:num w:numId="8">
    <w:abstractNumId w:val="28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29"/>
  </w:num>
  <w:num w:numId="14">
    <w:abstractNumId w:val="7"/>
  </w:num>
  <w:num w:numId="15">
    <w:abstractNumId w:val="20"/>
  </w:num>
  <w:num w:numId="16">
    <w:abstractNumId w:val="6"/>
  </w:num>
  <w:num w:numId="17">
    <w:abstractNumId w:val="0"/>
  </w:num>
  <w:num w:numId="18">
    <w:abstractNumId w:val="27"/>
  </w:num>
  <w:num w:numId="19">
    <w:abstractNumId w:val="22"/>
  </w:num>
  <w:num w:numId="20">
    <w:abstractNumId w:val="18"/>
  </w:num>
  <w:num w:numId="21">
    <w:abstractNumId w:val="24"/>
  </w:num>
  <w:num w:numId="22">
    <w:abstractNumId w:val="14"/>
  </w:num>
  <w:num w:numId="23">
    <w:abstractNumId w:val="3"/>
  </w:num>
  <w:num w:numId="24">
    <w:abstractNumId w:val="30"/>
  </w:num>
  <w:num w:numId="25">
    <w:abstractNumId w:val="12"/>
  </w:num>
  <w:num w:numId="26">
    <w:abstractNumId w:val="9"/>
  </w:num>
  <w:num w:numId="27">
    <w:abstractNumId w:val="2"/>
  </w:num>
  <w:num w:numId="28">
    <w:abstractNumId w:val="8"/>
  </w:num>
  <w:num w:numId="29">
    <w:abstractNumId w:val="4"/>
  </w:num>
  <w:num w:numId="30">
    <w:abstractNumId w:val="26"/>
  </w:num>
  <w:num w:numId="31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cs-CZ" w:vendorID="64" w:dllVersion="409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hyphenationZone w:val="425"/>
  <w:drawingGridHorizontalSpacing w:val="8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559"/>
    <w:rsid w:val="00002A26"/>
    <w:rsid w:val="00002CBA"/>
    <w:rsid w:val="00003592"/>
    <w:rsid w:val="000103E2"/>
    <w:rsid w:val="00010511"/>
    <w:rsid w:val="0002545D"/>
    <w:rsid w:val="00035659"/>
    <w:rsid w:val="00035ABE"/>
    <w:rsid w:val="00046C57"/>
    <w:rsid w:val="00050163"/>
    <w:rsid w:val="000577B9"/>
    <w:rsid w:val="00073623"/>
    <w:rsid w:val="00080F46"/>
    <w:rsid w:val="00081268"/>
    <w:rsid w:val="000952A6"/>
    <w:rsid w:val="000A560D"/>
    <w:rsid w:val="000A7FEC"/>
    <w:rsid w:val="000E1345"/>
    <w:rsid w:val="000E4CF1"/>
    <w:rsid w:val="000E52A7"/>
    <w:rsid w:val="000E5A0F"/>
    <w:rsid w:val="000E5FC6"/>
    <w:rsid w:val="000E7107"/>
    <w:rsid w:val="000E7917"/>
    <w:rsid w:val="000F3109"/>
    <w:rsid w:val="000F4C45"/>
    <w:rsid w:val="00101F8E"/>
    <w:rsid w:val="0012154E"/>
    <w:rsid w:val="00122CB7"/>
    <w:rsid w:val="001316C3"/>
    <w:rsid w:val="0015130E"/>
    <w:rsid w:val="00154F36"/>
    <w:rsid w:val="00155F52"/>
    <w:rsid w:val="00161488"/>
    <w:rsid w:val="0016438F"/>
    <w:rsid w:val="00166666"/>
    <w:rsid w:val="001821A6"/>
    <w:rsid w:val="00192559"/>
    <w:rsid w:val="00192A55"/>
    <w:rsid w:val="001A2604"/>
    <w:rsid w:val="001A5032"/>
    <w:rsid w:val="001A530F"/>
    <w:rsid w:val="001A5857"/>
    <w:rsid w:val="001A7688"/>
    <w:rsid w:val="001C0B34"/>
    <w:rsid w:val="001C1708"/>
    <w:rsid w:val="001D3008"/>
    <w:rsid w:val="001E52B4"/>
    <w:rsid w:val="00201664"/>
    <w:rsid w:val="0020715D"/>
    <w:rsid w:val="00217E56"/>
    <w:rsid w:val="00223856"/>
    <w:rsid w:val="00233C0A"/>
    <w:rsid w:val="00233F5A"/>
    <w:rsid w:val="00243B4B"/>
    <w:rsid w:val="00246182"/>
    <w:rsid w:val="00253C15"/>
    <w:rsid w:val="002555ED"/>
    <w:rsid w:val="002651D7"/>
    <w:rsid w:val="00276E54"/>
    <w:rsid w:val="00282F30"/>
    <w:rsid w:val="0029168D"/>
    <w:rsid w:val="002945C6"/>
    <w:rsid w:val="00297797"/>
    <w:rsid w:val="002A3458"/>
    <w:rsid w:val="002A34E0"/>
    <w:rsid w:val="002A618C"/>
    <w:rsid w:val="002B499D"/>
    <w:rsid w:val="002C0918"/>
    <w:rsid w:val="002C1DD5"/>
    <w:rsid w:val="002C7444"/>
    <w:rsid w:val="002E2506"/>
    <w:rsid w:val="002F0448"/>
    <w:rsid w:val="002F7875"/>
    <w:rsid w:val="00302750"/>
    <w:rsid w:val="00303529"/>
    <w:rsid w:val="00307A0A"/>
    <w:rsid w:val="003325BA"/>
    <w:rsid w:val="0033274A"/>
    <w:rsid w:val="00333FD0"/>
    <w:rsid w:val="0034182B"/>
    <w:rsid w:val="003424B9"/>
    <w:rsid w:val="00351C42"/>
    <w:rsid w:val="00361404"/>
    <w:rsid w:val="00361B63"/>
    <w:rsid w:val="0037002F"/>
    <w:rsid w:val="003775D0"/>
    <w:rsid w:val="00383F56"/>
    <w:rsid w:val="00394A35"/>
    <w:rsid w:val="00396412"/>
    <w:rsid w:val="003A5DDC"/>
    <w:rsid w:val="003A654E"/>
    <w:rsid w:val="003C1FE8"/>
    <w:rsid w:val="003C2A75"/>
    <w:rsid w:val="003D1B4A"/>
    <w:rsid w:val="003D63A6"/>
    <w:rsid w:val="003E22B3"/>
    <w:rsid w:val="003E2D5D"/>
    <w:rsid w:val="003F0FE4"/>
    <w:rsid w:val="003F18AC"/>
    <w:rsid w:val="003F3D56"/>
    <w:rsid w:val="003F5DFC"/>
    <w:rsid w:val="003F7C36"/>
    <w:rsid w:val="00407492"/>
    <w:rsid w:val="004151DB"/>
    <w:rsid w:val="0042664D"/>
    <w:rsid w:val="00430A58"/>
    <w:rsid w:val="004359DB"/>
    <w:rsid w:val="00444BCB"/>
    <w:rsid w:val="0045371B"/>
    <w:rsid w:val="00453AD5"/>
    <w:rsid w:val="004741BE"/>
    <w:rsid w:val="00477A24"/>
    <w:rsid w:val="004831C2"/>
    <w:rsid w:val="00494465"/>
    <w:rsid w:val="004A19A1"/>
    <w:rsid w:val="004A33E0"/>
    <w:rsid w:val="004A753B"/>
    <w:rsid w:val="004A7CE1"/>
    <w:rsid w:val="004C0A3E"/>
    <w:rsid w:val="004C4A91"/>
    <w:rsid w:val="004C50EB"/>
    <w:rsid w:val="004C69A0"/>
    <w:rsid w:val="004D0F8A"/>
    <w:rsid w:val="004D15C2"/>
    <w:rsid w:val="004D2AD6"/>
    <w:rsid w:val="004D4399"/>
    <w:rsid w:val="004E2926"/>
    <w:rsid w:val="004E2C79"/>
    <w:rsid w:val="004E33A9"/>
    <w:rsid w:val="004E5913"/>
    <w:rsid w:val="004E7BBE"/>
    <w:rsid w:val="004F57D7"/>
    <w:rsid w:val="004F5D87"/>
    <w:rsid w:val="004F6F32"/>
    <w:rsid w:val="00504424"/>
    <w:rsid w:val="00505266"/>
    <w:rsid w:val="005065C2"/>
    <w:rsid w:val="005076B7"/>
    <w:rsid w:val="005269DD"/>
    <w:rsid w:val="005364F3"/>
    <w:rsid w:val="005420CD"/>
    <w:rsid w:val="00545F08"/>
    <w:rsid w:val="005519F2"/>
    <w:rsid w:val="005709D6"/>
    <w:rsid w:val="00571097"/>
    <w:rsid w:val="005727E7"/>
    <w:rsid w:val="00573B6F"/>
    <w:rsid w:val="005845A8"/>
    <w:rsid w:val="00585A58"/>
    <w:rsid w:val="00593EA0"/>
    <w:rsid w:val="0059761B"/>
    <w:rsid w:val="005A3580"/>
    <w:rsid w:val="005B48AD"/>
    <w:rsid w:val="005B4C6B"/>
    <w:rsid w:val="005C1940"/>
    <w:rsid w:val="005C5F65"/>
    <w:rsid w:val="005D0DE6"/>
    <w:rsid w:val="005D3475"/>
    <w:rsid w:val="005D4F01"/>
    <w:rsid w:val="005D58A8"/>
    <w:rsid w:val="005D63D3"/>
    <w:rsid w:val="005D6A00"/>
    <w:rsid w:val="005E0A78"/>
    <w:rsid w:val="005F216C"/>
    <w:rsid w:val="005F35E8"/>
    <w:rsid w:val="005F77C1"/>
    <w:rsid w:val="00602ABE"/>
    <w:rsid w:val="00610353"/>
    <w:rsid w:val="00614462"/>
    <w:rsid w:val="00615A0F"/>
    <w:rsid w:val="006162A3"/>
    <w:rsid w:val="00621FD7"/>
    <w:rsid w:val="00624F34"/>
    <w:rsid w:val="00637312"/>
    <w:rsid w:val="00652CB4"/>
    <w:rsid w:val="00662B85"/>
    <w:rsid w:val="0066771B"/>
    <w:rsid w:val="00675131"/>
    <w:rsid w:val="00676052"/>
    <w:rsid w:val="00680CAD"/>
    <w:rsid w:val="00684D85"/>
    <w:rsid w:val="00696063"/>
    <w:rsid w:val="0069660F"/>
    <w:rsid w:val="006B0B90"/>
    <w:rsid w:val="006C431A"/>
    <w:rsid w:val="006D550D"/>
    <w:rsid w:val="00700FF7"/>
    <w:rsid w:val="0070252C"/>
    <w:rsid w:val="007128D8"/>
    <w:rsid w:val="00720B6D"/>
    <w:rsid w:val="00732C9F"/>
    <w:rsid w:val="00736687"/>
    <w:rsid w:val="00740C68"/>
    <w:rsid w:val="007439F7"/>
    <w:rsid w:val="00744308"/>
    <w:rsid w:val="007468B1"/>
    <w:rsid w:val="0074755E"/>
    <w:rsid w:val="00767107"/>
    <w:rsid w:val="00767BAC"/>
    <w:rsid w:val="00770D08"/>
    <w:rsid w:val="00774472"/>
    <w:rsid w:val="007749EB"/>
    <w:rsid w:val="00776C74"/>
    <w:rsid w:val="00776FA8"/>
    <w:rsid w:val="00777600"/>
    <w:rsid w:val="00777A77"/>
    <w:rsid w:val="007815D1"/>
    <w:rsid w:val="00784DA3"/>
    <w:rsid w:val="007A7C67"/>
    <w:rsid w:val="007B37A9"/>
    <w:rsid w:val="007C1AED"/>
    <w:rsid w:val="007C2DAC"/>
    <w:rsid w:val="007C40F3"/>
    <w:rsid w:val="007C5D59"/>
    <w:rsid w:val="007D064A"/>
    <w:rsid w:val="007D6297"/>
    <w:rsid w:val="007E684D"/>
    <w:rsid w:val="007E7F36"/>
    <w:rsid w:val="007F2287"/>
    <w:rsid w:val="00817663"/>
    <w:rsid w:val="00825895"/>
    <w:rsid w:val="0082708A"/>
    <w:rsid w:val="008319F8"/>
    <w:rsid w:val="00833B6B"/>
    <w:rsid w:val="00836E0E"/>
    <w:rsid w:val="00862619"/>
    <w:rsid w:val="0086540D"/>
    <w:rsid w:val="00866C16"/>
    <w:rsid w:val="008674E6"/>
    <w:rsid w:val="00876089"/>
    <w:rsid w:val="0087789F"/>
    <w:rsid w:val="0088080B"/>
    <w:rsid w:val="008813F0"/>
    <w:rsid w:val="00891AFC"/>
    <w:rsid w:val="00891FA1"/>
    <w:rsid w:val="008949A4"/>
    <w:rsid w:val="008A090B"/>
    <w:rsid w:val="008A2B8F"/>
    <w:rsid w:val="008A5759"/>
    <w:rsid w:val="008B4049"/>
    <w:rsid w:val="008C2084"/>
    <w:rsid w:val="008C6610"/>
    <w:rsid w:val="008D6F89"/>
    <w:rsid w:val="008D7AD9"/>
    <w:rsid w:val="008F1830"/>
    <w:rsid w:val="008F27D8"/>
    <w:rsid w:val="008F3B4B"/>
    <w:rsid w:val="008F3DE8"/>
    <w:rsid w:val="008F46AF"/>
    <w:rsid w:val="009040E7"/>
    <w:rsid w:val="009058D6"/>
    <w:rsid w:val="00927730"/>
    <w:rsid w:val="00971D0F"/>
    <w:rsid w:val="00976900"/>
    <w:rsid w:val="00982E43"/>
    <w:rsid w:val="009878CF"/>
    <w:rsid w:val="009A0A83"/>
    <w:rsid w:val="009A47BD"/>
    <w:rsid w:val="009C410C"/>
    <w:rsid w:val="009C69A8"/>
    <w:rsid w:val="009C732F"/>
    <w:rsid w:val="009D0258"/>
    <w:rsid w:val="009D2AE6"/>
    <w:rsid w:val="009D565D"/>
    <w:rsid w:val="009E0756"/>
    <w:rsid w:val="009F1E4E"/>
    <w:rsid w:val="009F6B42"/>
    <w:rsid w:val="00A01339"/>
    <w:rsid w:val="00A055E4"/>
    <w:rsid w:val="00A0765B"/>
    <w:rsid w:val="00A12C35"/>
    <w:rsid w:val="00A12EF7"/>
    <w:rsid w:val="00A355FE"/>
    <w:rsid w:val="00A413F9"/>
    <w:rsid w:val="00A45FE4"/>
    <w:rsid w:val="00A464E7"/>
    <w:rsid w:val="00A47CD7"/>
    <w:rsid w:val="00A528C3"/>
    <w:rsid w:val="00A60F39"/>
    <w:rsid w:val="00A66FA6"/>
    <w:rsid w:val="00A81F99"/>
    <w:rsid w:val="00A852EE"/>
    <w:rsid w:val="00A86C87"/>
    <w:rsid w:val="00A87195"/>
    <w:rsid w:val="00A93276"/>
    <w:rsid w:val="00A958E5"/>
    <w:rsid w:val="00AB4F7A"/>
    <w:rsid w:val="00AC0178"/>
    <w:rsid w:val="00AD1C0B"/>
    <w:rsid w:val="00AD5D7A"/>
    <w:rsid w:val="00AD77E4"/>
    <w:rsid w:val="00AE0A35"/>
    <w:rsid w:val="00AE0AD6"/>
    <w:rsid w:val="00AE153F"/>
    <w:rsid w:val="00AE27C7"/>
    <w:rsid w:val="00AE39BF"/>
    <w:rsid w:val="00AE40BA"/>
    <w:rsid w:val="00B15E25"/>
    <w:rsid w:val="00B204EF"/>
    <w:rsid w:val="00B21891"/>
    <w:rsid w:val="00B32B22"/>
    <w:rsid w:val="00B33124"/>
    <w:rsid w:val="00B41FF0"/>
    <w:rsid w:val="00B4428F"/>
    <w:rsid w:val="00B447CE"/>
    <w:rsid w:val="00B46B53"/>
    <w:rsid w:val="00B5078B"/>
    <w:rsid w:val="00B52472"/>
    <w:rsid w:val="00B56634"/>
    <w:rsid w:val="00B64321"/>
    <w:rsid w:val="00B64E17"/>
    <w:rsid w:val="00B77E28"/>
    <w:rsid w:val="00B810D5"/>
    <w:rsid w:val="00B93EBA"/>
    <w:rsid w:val="00BC302D"/>
    <w:rsid w:val="00BD0E97"/>
    <w:rsid w:val="00BD384E"/>
    <w:rsid w:val="00BD595A"/>
    <w:rsid w:val="00BE3A1D"/>
    <w:rsid w:val="00BF12F2"/>
    <w:rsid w:val="00BF3C87"/>
    <w:rsid w:val="00C10114"/>
    <w:rsid w:val="00C11EB2"/>
    <w:rsid w:val="00C13869"/>
    <w:rsid w:val="00C23F28"/>
    <w:rsid w:val="00C279F2"/>
    <w:rsid w:val="00C33462"/>
    <w:rsid w:val="00C41247"/>
    <w:rsid w:val="00C533FE"/>
    <w:rsid w:val="00C53FE6"/>
    <w:rsid w:val="00C55A64"/>
    <w:rsid w:val="00C62B12"/>
    <w:rsid w:val="00C72636"/>
    <w:rsid w:val="00C97071"/>
    <w:rsid w:val="00C978DE"/>
    <w:rsid w:val="00CA2302"/>
    <w:rsid w:val="00CA6EE6"/>
    <w:rsid w:val="00CB1E25"/>
    <w:rsid w:val="00CB70AD"/>
    <w:rsid w:val="00CE1440"/>
    <w:rsid w:val="00CE3807"/>
    <w:rsid w:val="00CF4686"/>
    <w:rsid w:val="00D13A00"/>
    <w:rsid w:val="00D223C7"/>
    <w:rsid w:val="00D304DC"/>
    <w:rsid w:val="00D30836"/>
    <w:rsid w:val="00D45714"/>
    <w:rsid w:val="00D46980"/>
    <w:rsid w:val="00D5613A"/>
    <w:rsid w:val="00D724A8"/>
    <w:rsid w:val="00D73553"/>
    <w:rsid w:val="00DA300A"/>
    <w:rsid w:val="00DA32E0"/>
    <w:rsid w:val="00DC4D0B"/>
    <w:rsid w:val="00DC78CE"/>
    <w:rsid w:val="00DD48D2"/>
    <w:rsid w:val="00DE7BAB"/>
    <w:rsid w:val="00DE7D70"/>
    <w:rsid w:val="00DF2075"/>
    <w:rsid w:val="00DF7D42"/>
    <w:rsid w:val="00E040D5"/>
    <w:rsid w:val="00E10D63"/>
    <w:rsid w:val="00E232D1"/>
    <w:rsid w:val="00E2609C"/>
    <w:rsid w:val="00E26359"/>
    <w:rsid w:val="00E31216"/>
    <w:rsid w:val="00E336AD"/>
    <w:rsid w:val="00E445C2"/>
    <w:rsid w:val="00E4466C"/>
    <w:rsid w:val="00E46B27"/>
    <w:rsid w:val="00E47B47"/>
    <w:rsid w:val="00E5104B"/>
    <w:rsid w:val="00E52083"/>
    <w:rsid w:val="00E5575E"/>
    <w:rsid w:val="00E57E40"/>
    <w:rsid w:val="00E82595"/>
    <w:rsid w:val="00E84EC3"/>
    <w:rsid w:val="00E916B5"/>
    <w:rsid w:val="00EA2735"/>
    <w:rsid w:val="00EA7D02"/>
    <w:rsid w:val="00EB0725"/>
    <w:rsid w:val="00EB0DD5"/>
    <w:rsid w:val="00EB737F"/>
    <w:rsid w:val="00EC1534"/>
    <w:rsid w:val="00ED157B"/>
    <w:rsid w:val="00ED34D9"/>
    <w:rsid w:val="00EE78A3"/>
    <w:rsid w:val="00EF1FCD"/>
    <w:rsid w:val="00EF2B01"/>
    <w:rsid w:val="00EF36BF"/>
    <w:rsid w:val="00F046BA"/>
    <w:rsid w:val="00F07259"/>
    <w:rsid w:val="00F17195"/>
    <w:rsid w:val="00F249A4"/>
    <w:rsid w:val="00F26482"/>
    <w:rsid w:val="00F3224E"/>
    <w:rsid w:val="00F33E8D"/>
    <w:rsid w:val="00F4558D"/>
    <w:rsid w:val="00F57BBC"/>
    <w:rsid w:val="00F70970"/>
    <w:rsid w:val="00F759A9"/>
    <w:rsid w:val="00F76103"/>
    <w:rsid w:val="00F933DB"/>
    <w:rsid w:val="00F94914"/>
    <w:rsid w:val="00FA751E"/>
    <w:rsid w:val="00FB4BE5"/>
    <w:rsid w:val="00FB4D93"/>
    <w:rsid w:val="00FC3099"/>
    <w:rsid w:val="00FC6B98"/>
    <w:rsid w:val="00FC73BD"/>
    <w:rsid w:val="00FD6ABF"/>
    <w:rsid w:val="00FE380C"/>
    <w:rsid w:val="00FE40AB"/>
    <w:rsid w:val="00FF05D0"/>
    <w:rsid w:val="00FF7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3AFEC7"/>
  <w15:docId w15:val="{116FE6EF-9123-4718-A8C6-DF829F79C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Meiryo" w:hAnsi="Century Gothic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D0F8A"/>
    <w:pPr>
      <w:spacing w:after="160" w:line="300" w:lineRule="auto"/>
    </w:pPr>
    <w:rPr>
      <w:sz w:val="17"/>
      <w:szCs w:val="17"/>
      <w:lang w:val="en-US" w:eastAsia="ja-JP"/>
    </w:rPr>
  </w:style>
  <w:style w:type="paragraph" w:styleId="Nadpis1">
    <w:name w:val="heading 1"/>
    <w:basedOn w:val="Normln"/>
    <w:next w:val="Normln"/>
    <w:link w:val="Nadpis1Char"/>
    <w:uiPriority w:val="99"/>
    <w:qFormat/>
    <w:rsid w:val="004D0F8A"/>
    <w:pPr>
      <w:keepNext/>
      <w:keepLines/>
      <w:spacing w:before="400" w:after="40" w:line="240" w:lineRule="auto"/>
      <w:outlineLvl w:val="0"/>
    </w:pPr>
    <w:rPr>
      <w:color w:val="B01513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D0F8A"/>
    <w:pPr>
      <w:keepNext/>
      <w:keepLines/>
      <w:spacing w:before="160" w:after="0" w:line="240" w:lineRule="auto"/>
      <w:outlineLvl w:val="1"/>
    </w:pPr>
    <w:rPr>
      <w:color w:val="404040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9"/>
    <w:qFormat/>
    <w:rsid w:val="004D0F8A"/>
    <w:pPr>
      <w:keepNext/>
      <w:keepLines/>
      <w:spacing w:before="40" w:after="0" w:line="240" w:lineRule="auto"/>
      <w:outlineLvl w:val="2"/>
    </w:pPr>
    <w:rPr>
      <w:color w:val="B01513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9"/>
    <w:qFormat/>
    <w:rsid w:val="004D0F8A"/>
    <w:pPr>
      <w:keepNext/>
      <w:keepLines/>
      <w:spacing w:before="160" w:after="0"/>
      <w:outlineLvl w:val="3"/>
    </w:pPr>
    <w:rPr>
      <w:b/>
      <w:bCs/>
      <w:color w:val="000000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4D0F8A"/>
    <w:pPr>
      <w:keepNext/>
      <w:keepLines/>
      <w:spacing w:before="40" w:after="0"/>
      <w:outlineLvl w:val="4"/>
    </w:pPr>
    <w:rPr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4D0F8A"/>
    <w:pPr>
      <w:keepNext/>
      <w:keepLines/>
      <w:spacing w:before="160" w:after="0"/>
      <w:outlineLvl w:val="5"/>
    </w:pPr>
    <w:rPr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4D0F8A"/>
    <w:pPr>
      <w:keepNext/>
      <w:keepLines/>
      <w:spacing w:before="40" w:after="0"/>
      <w:outlineLvl w:val="6"/>
    </w:pPr>
    <w:rPr>
      <w:i/>
      <w:iCs/>
      <w:color w:val="000000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4D0F8A"/>
    <w:pPr>
      <w:keepNext/>
      <w:keepLines/>
      <w:spacing w:before="120" w:after="0"/>
      <w:outlineLvl w:val="7"/>
    </w:pPr>
    <w:rPr>
      <w:b/>
      <w:bCs/>
      <w:color w:val="000000"/>
    </w:rPr>
  </w:style>
  <w:style w:type="paragraph" w:styleId="Nadpis9">
    <w:name w:val="heading 9"/>
    <w:basedOn w:val="Normln"/>
    <w:next w:val="Normln"/>
    <w:link w:val="Nadpis9Char"/>
    <w:uiPriority w:val="99"/>
    <w:qFormat/>
    <w:rsid w:val="004D0F8A"/>
    <w:pPr>
      <w:keepNext/>
      <w:keepLines/>
      <w:spacing w:before="40" w:after="0"/>
      <w:outlineLvl w:val="8"/>
    </w:pPr>
    <w:rPr>
      <w:b/>
      <w:bCs/>
      <w:i/>
      <w:iCs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D0F8A"/>
    <w:rPr>
      <w:rFonts w:ascii="Century Gothic" w:eastAsia="Meiryo" w:hAnsi="Century Gothic" w:cs="Times New Roman"/>
      <w:color w:val="B01513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4D0F8A"/>
    <w:rPr>
      <w:rFonts w:ascii="Century Gothic" w:eastAsia="Meiryo" w:hAnsi="Century Gothic" w:cs="Times New Roman"/>
      <w:color w:val="40404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sid w:val="004D0F8A"/>
    <w:rPr>
      <w:rFonts w:ascii="Century Gothic" w:eastAsia="Meiryo" w:hAnsi="Century Gothic" w:cs="Times New Roman"/>
      <w:color w:val="B01513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4D0F8A"/>
    <w:rPr>
      <w:rFonts w:ascii="Century Gothic" w:eastAsia="Meiryo" w:hAnsi="Century Gothic" w:cs="Times New Roman"/>
      <w:b/>
      <w:bCs/>
      <w:color w:val="000000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4D0F8A"/>
    <w:rPr>
      <w:rFonts w:ascii="Century Gothic" w:eastAsia="Meiryo" w:hAnsi="Century Gothic" w:cs="Times New Roman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4D0F8A"/>
    <w:rPr>
      <w:rFonts w:ascii="Century Gothic" w:eastAsia="Meiryo" w:hAnsi="Century Gothic" w:cs="Times New Roman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4D0F8A"/>
    <w:rPr>
      <w:rFonts w:ascii="Century Gothic" w:eastAsia="Meiryo" w:hAnsi="Century Gothic" w:cs="Times New Roman"/>
      <w:i/>
      <w:iCs/>
      <w:color w:val="000000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4D0F8A"/>
    <w:rPr>
      <w:rFonts w:ascii="Century Gothic" w:eastAsia="Meiryo" w:hAnsi="Century Gothic" w:cs="Times New Roman"/>
      <w:b/>
      <w:bCs/>
      <w:color w:val="000000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4D0F8A"/>
    <w:rPr>
      <w:rFonts w:ascii="Century Gothic" w:eastAsia="Meiryo" w:hAnsi="Century Gothic" w:cs="Times New Roman"/>
      <w:b/>
      <w:bCs/>
      <w:i/>
      <w:iCs/>
      <w:color w:val="000000"/>
    </w:rPr>
  </w:style>
  <w:style w:type="character" w:styleId="Nzevknihy">
    <w:name w:val="Book Title"/>
    <w:basedOn w:val="Standardnpsmoodstavce"/>
    <w:uiPriority w:val="99"/>
    <w:qFormat/>
    <w:rsid w:val="004D0F8A"/>
    <w:rPr>
      <w:rFonts w:cs="Times New Roman"/>
      <w:b/>
      <w:bCs/>
      <w:smallCaps/>
      <w:spacing w:val="10"/>
    </w:rPr>
  </w:style>
  <w:style w:type="paragraph" w:styleId="Titulek">
    <w:name w:val="caption"/>
    <w:basedOn w:val="Normln"/>
    <w:next w:val="Normln"/>
    <w:uiPriority w:val="99"/>
    <w:qFormat/>
    <w:rsid w:val="004D0F8A"/>
    <w:pPr>
      <w:spacing w:line="240" w:lineRule="auto"/>
    </w:pPr>
    <w:rPr>
      <w:b/>
      <w:bCs/>
      <w:smallCaps/>
      <w:color w:val="595959"/>
      <w:spacing w:val="6"/>
    </w:rPr>
  </w:style>
  <w:style w:type="character" w:styleId="Zdraznn">
    <w:name w:val="Emphasis"/>
    <w:basedOn w:val="Standardnpsmoodstavce"/>
    <w:uiPriority w:val="99"/>
    <w:qFormat/>
    <w:rsid w:val="004D0F8A"/>
    <w:rPr>
      <w:rFonts w:cs="Times New Roman"/>
      <w:i/>
      <w:iCs/>
      <w:color w:val="000000"/>
    </w:rPr>
  </w:style>
  <w:style w:type="character" w:styleId="Zdraznnintenzivn">
    <w:name w:val="Intense Emphasis"/>
    <w:basedOn w:val="Standardnpsmoodstavce"/>
    <w:uiPriority w:val="99"/>
    <w:qFormat/>
    <w:rsid w:val="004D0F8A"/>
    <w:rPr>
      <w:rFonts w:cs="Times New Roman"/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99"/>
    <w:qFormat/>
    <w:rsid w:val="004D0F8A"/>
    <w:pPr>
      <w:pBdr>
        <w:left w:val="single" w:sz="36" w:space="4" w:color="B01513"/>
      </w:pBdr>
      <w:spacing w:before="100" w:beforeAutospacing="1"/>
      <w:ind w:left="1224" w:right="1224"/>
    </w:pPr>
    <w:rPr>
      <w:color w:val="B01513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99"/>
    <w:locked/>
    <w:rsid w:val="004D0F8A"/>
    <w:rPr>
      <w:rFonts w:cs="Times New Roman"/>
      <w:color w:val="B01513"/>
      <w:sz w:val="28"/>
      <w:szCs w:val="28"/>
    </w:rPr>
  </w:style>
  <w:style w:type="character" w:styleId="Odkazintenzivn">
    <w:name w:val="Intense Reference"/>
    <w:basedOn w:val="Standardnpsmoodstavce"/>
    <w:uiPriority w:val="99"/>
    <w:qFormat/>
    <w:rsid w:val="004D0F8A"/>
    <w:rPr>
      <w:rFonts w:cs="Times New Roman"/>
      <w:b/>
      <w:bCs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iPriority w:val="99"/>
    <w:rsid w:val="004D0F8A"/>
    <w:rPr>
      <w:rFonts w:cs="Times New Roman"/>
      <w:color w:val="4FB8C1"/>
      <w:u w:val="single"/>
    </w:rPr>
  </w:style>
  <w:style w:type="character" w:styleId="Sledovanodkaz">
    <w:name w:val="FollowedHyperlink"/>
    <w:basedOn w:val="Standardnpsmoodstavce"/>
    <w:uiPriority w:val="99"/>
    <w:semiHidden/>
    <w:rsid w:val="004D0F8A"/>
    <w:rPr>
      <w:rFonts w:cs="Times New Roman"/>
      <w:color w:val="9DFFCB"/>
      <w:u w:val="single"/>
    </w:rPr>
  </w:style>
  <w:style w:type="paragraph" w:styleId="Bezmezer">
    <w:name w:val="No Spacing"/>
    <w:link w:val="BezmezerChar"/>
    <w:uiPriority w:val="99"/>
    <w:qFormat/>
    <w:rsid w:val="004D0F8A"/>
    <w:rPr>
      <w:sz w:val="17"/>
      <w:szCs w:val="17"/>
      <w:lang w:val="en-US" w:eastAsia="ja-JP"/>
    </w:rPr>
  </w:style>
  <w:style w:type="character" w:customStyle="1" w:styleId="BezmezerChar">
    <w:name w:val="Bez mezer Char"/>
    <w:basedOn w:val="Standardnpsmoodstavce"/>
    <w:link w:val="Bezmezer"/>
    <w:uiPriority w:val="99"/>
    <w:locked/>
    <w:rsid w:val="004D0F8A"/>
    <w:rPr>
      <w:sz w:val="17"/>
      <w:szCs w:val="17"/>
      <w:lang w:val="en-US" w:eastAsia="ja-JP" w:bidi="ar-SA"/>
    </w:rPr>
  </w:style>
  <w:style w:type="paragraph" w:styleId="Citt">
    <w:name w:val="Quote"/>
    <w:basedOn w:val="Normln"/>
    <w:next w:val="Normln"/>
    <w:link w:val="CittChar"/>
    <w:uiPriority w:val="99"/>
    <w:qFormat/>
    <w:rsid w:val="004D0F8A"/>
    <w:pPr>
      <w:spacing w:before="160"/>
      <w:ind w:left="864" w:right="864"/>
    </w:pPr>
  </w:style>
  <w:style w:type="character" w:customStyle="1" w:styleId="CittChar">
    <w:name w:val="Citát Char"/>
    <w:basedOn w:val="Standardnpsmoodstavce"/>
    <w:link w:val="Citt"/>
    <w:uiPriority w:val="99"/>
    <w:locked/>
    <w:rsid w:val="004D0F8A"/>
    <w:rPr>
      <w:rFonts w:ascii="Century Gothic" w:eastAsia="Meiryo" w:hAnsi="Century Gothic" w:cs="Times New Roman"/>
    </w:rPr>
  </w:style>
  <w:style w:type="character" w:styleId="Siln">
    <w:name w:val="Strong"/>
    <w:basedOn w:val="Standardnpsmoodstavce"/>
    <w:uiPriority w:val="22"/>
    <w:qFormat/>
    <w:rsid w:val="004D0F8A"/>
    <w:rPr>
      <w:rFonts w:cs="Times New Roman"/>
      <w:b/>
      <w:bCs/>
    </w:rPr>
  </w:style>
  <w:style w:type="paragraph" w:styleId="Podnadpis">
    <w:name w:val="Subtitle"/>
    <w:basedOn w:val="Normln"/>
    <w:next w:val="Normln"/>
    <w:link w:val="PodnadpisChar"/>
    <w:uiPriority w:val="99"/>
    <w:qFormat/>
    <w:rsid w:val="004D0F8A"/>
    <w:pPr>
      <w:numPr>
        <w:ilvl w:val="1"/>
      </w:numPr>
    </w:pPr>
    <w:rPr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4D0F8A"/>
    <w:rPr>
      <w:rFonts w:cs="Times New Roman"/>
      <w:sz w:val="28"/>
      <w:szCs w:val="28"/>
    </w:rPr>
  </w:style>
  <w:style w:type="character" w:styleId="Zdraznnjemn">
    <w:name w:val="Subtle Emphasis"/>
    <w:basedOn w:val="Standardnpsmoodstavce"/>
    <w:uiPriority w:val="99"/>
    <w:qFormat/>
    <w:rsid w:val="004D0F8A"/>
    <w:rPr>
      <w:rFonts w:cs="Times New Roman"/>
      <w:i/>
      <w:iCs/>
      <w:color w:val="595959"/>
    </w:rPr>
  </w:style>
  <w:style w:type="character" w:styleId="Odkazjemn">
    <w:name w:val="Subtle Reference"/>
    <w:basedOn w:val="Standardnpsmoodstavce"/>
    <w:uiPriority w:val="99"/>
    <w:qFormat/>
    <w:rsid w:val="004D0F8A"/>
    <w:rPr>
      <w:rFonts w:cs="Times New Roman"/>
      <w:smallCaps/>
      <w:color w:val="404040"/>
      <w:u w:val="single" w:color="7F7F7F"/>
    </w:rPr>
  </w:style>
  <w:style w:type="paragraph" w:styleId="Nzev">
    <w:name w:val="Title"/>
    <w:basedOn w:val="Normln"/>
    <w:next w:val="Normln"/>
    <w:link w:val="NzevChar"/>
    <w:uiPriority w:val="99"/>
    <w:qFormat/>
    <w:rsid w:val="004D0F8A"/>
    <w:pPr>
      <w:spacing w:after="0" w:line="240" w:lineRule="auto"/>
      <w:contextualSpacing/>
    </w:pPr>
    <w:rPr>
      <w:color w:val="B01513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99"/>
    <w:locked/>
    <w:rsid w:val="004D0F8A"/>
    <w:rPr>
      <w:rFonts w:ascii="Century Gothic" w:eastAsia="Meiryo" w:hAnsi="Century Gothic" w:cs="Times New Roman"/>
      <w:color w:val="B01513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rsid w:val="004D0F8A"/>
    <w:pPr>
      <w:ind w:left="720"/>
      <w:contextualSpacing/>
    </w:pPr>
  </w:style>
  <w:style w:type="table" w:styleId="Mkatabulky">
    <w:name w:val="Table Grid"/>
    <w:basedOn w:val="Normlntabulka"/>
    <w:uiPriority w:val="39"/>
    <w:locked/>
    <w:rsid w:val="000E5FC6"/>
    <w:pPr>
      <w:spacing w:after="160" w:line="30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locked/>
    <w:rsid w:val="003D1B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A0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5E4"/>
    <w:rPr>
      <w:rFonts w:ascii="Tahoma" w:hAnsi="Tahoma" w:cs="Tahoma"/>
      <w:sz w:val="16"/>
      <w:szCs w:val="16"/>
      <w:lang w:val="en-US" w:eastAsia="ja-JP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locked/>
    <w:rsid w:val="00825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25895"/>
    <w:rPr>
      <w:rFonts w:ascii="Tahoma" w:hAnsi="Tahoma" w:cs="Tahoma"/>
      <w:sz w:val="16"/>
      <w:szCs w:val="16"/>
      <w:lang w:val="en-US" w:eastAsia="ja-JP"/>
    </w:rPr>
  </w:style>
  <w:style w:type="paragraph" w:customStyle="1" w:styleId="Zvry">
    <w:name w:val="Závěry"/>
    <w:basedOn w:val="Normln"/>
    <w:link w:val="ZvryChar"/>
    <w:qFormat/>
    <w:rsid w:val="007C40F3"/>
    <w:pPr>
      <w:numPr>
        <w:ilvl w:val="2"/>
        <w:numId w:val="12"/>
      </w:numPr>
      <w:tabs>
        <w:tab w:val="clear" w:pos="2686"/>
        <w:tab w:val="num" w:pos="360"/>
      </w:tabs>
      <w:spacing w:before="120" w:after="0" w:line="240" w:lineRule="auto"/>
      <w:ind w:left="360" w:hanging="360"/>
      <w:jc w:val="both"/>
    </w:pPr>
    <w:rPr>
      <w:rFonts w:ascii="Times New Roman" w:eastAsia="Times New Roman" w:hAnsi="Times New Roman"/>
      <w:sz w:val="24"/>
      <w:szCs w:val="24"/>
      <w:lang w:val="cs-CZ" w:eastAsia="cs-CZ"/>
    </w:rPr>
  </w:style>
  <w:style w:type="character" w:customStyle="1" w:styleId="ZvryChar">
    <w:name w:val="Závěry Char"/>
    <w:link w:val="Zvry"/>
    <w:rsid w:val="007C40F3"/>
    <w:rPr>
      <w:rFonts w:ascii="Times New Roman" w:eastAsia="Times New Roman" w:hAnsi="Times New Roman"/>
      <w:sz w:val="24"/>
      <w:szCs w:val="24"/>
    </w:rPr>
  </w:style>
  <w:style w:type="paragraph" w:customStyle="1" w:styleId="Stanovenlht">
    <w:name w:val="Stanovení lhůt"/>
    <w:basedOn w:val="Normln"/>
    <w:qFormat/>
    <w:rsid w:val="007C40F3"/>
    <w:pPr>
      <w:numPr>
        <w:ilvl w:val="1"/>
        <w:numId w:val="12"/>
      </w:numPr>
      <w:tabs>
        <w:tab w:val="clear" w:pos="1426"/>
        <w:tab w:val="num" w:pos="284"/>
      </w:tabs>
      <w:spacing w:before="120" w:after="0" w:line="240" w:lineRule="auto"/>
      <w:ind w:left="284" w:hanging="284"/>
      <w:jc w:val="both"/>
    </w:pPr>
    <w:rPr>
      <w:rFonts w:ascii="Times New Roman" w:eastAsia="Times New Roman" w:hAnsi="Times New Roman"/>
      <w:b/>
      <w:sz w:val="24"/>
      <w:szCs w:val="24"/>
      <w:lang w:val="cs-CZ" w:eastAsia="cs-CZ"/>
    </w:rPr>
  </w:style>
  <w:style w:type="table" w:customStyle="1" w:styleId="Mkatabulky1">
    <w:name w:val="Mřížka tabulky1"/>
    <w:basedOn w:val="Normlntabulka"/>
    <w:next w:val="Mkatabulky"/>
    <w:uiPriority w:val="39"/>
    <w:rsid w:val="008949A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locked/>
    <w:rsid w:val="00483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31C2"/>
    <w:rPr>
      <w:sz w:val="17"/>
      <w:szCs w:val="17"/>
      <w:lang w:val="en-US" w:eastAsia="ja-JP"/>
    </w:rPr>
  </w:style>
  <w:style w:type="paragraph" w:styleId="Zpat">
    <w:name w:val="footer"/>
    <w:basedOn w:val="Normln"/>
    <w:link w:val="ZpatChar"/>
    <w:uiPriority w:val="99"/>
    <w:unhideWhenUsed/>
    <w:locked/>
    <w:rsid w:val="00483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31C2"/>
    <w:rPr>
      <w:sz w:val="17"/>
      <w:szCs w:val="17"/>
      <w:lang w:val="en-US" w:eastAsia="ja-JP"/>
    </w:rPr>
  </w:style>
  <w:style w:type="paragraph" w:customStyle="1" w:styleId="Default">
    <w:name w:val="Default"/>
    <w:rsid w:val="00FB4D9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12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telka@zsmsdlouhabrtnice.cz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mailto:reditelka@mstrest.cz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r.%20Eva%20Chv&#225;talov&#225;\AppData\Roaming\Microsoft\Templates\Ion%20(pr&#225;zdn&#233;)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D50B-4B23-4EDF-91B5-0A09FDA43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3</TotalTime>
  <Pages>1</Pages>
  <Words>4292</Words>
  <Characters>25326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29559</CharactersWithSpaces>
  <SharedDoc>false</SharedDoc>
  <HLinks>
    <vt:vector size="24" baseType="variant">
      <vt:variant>
        <vt:i4>65557</vt:i4>
      </vt:variant>
      <vt:variant>
        <vt:i4>9</vt:i4>
      </vt:variant>
      <vt:variant>
        <vt:i4>0</vt:i4>
      </vt:variant>
      <vt:variant>
        <vt:i4>5</vt:i4>
      </vt:variant>
      <vt:variant>
        <vt:lpwstr>http://www.mstrest.vz.cz/</vt:lpwstr>
      </vt:variant>
      <vt:variant>
        <vt:lpwstr/>
      </vt:variant>
      <vt:variant>
        <vt:i4>6684756</vt:i4>
      </vt:variant>
      <vt:variant>
        <vt:i4>6</vt:i4>
      </vt:variant>
      <vt:variant>
        <vt:i4>0</vt:i4>
      </vt:variant>
      <vt:variant>
        <vt:i4>5</vt:i4>
      </vt:variant>
      <vt:variant>
        <vt:lpwstr>mailto:reditelka@mstrest.cz</vt:lpwstr>
      </vt:variant>
      <vt:variant>
        <vt:lpwstr/>
      </vt:variant>
      <vt:variant>
        <vt:i4>65557</vt:i4>
      </vt:variant>
      <vt:variant>
        <vt:i4>3</vt:i4>
      </vt:variant>
      <vt:variant>
        <vt:i4>0</vt:i4>
      </vt:variant>
      <vt:variant>
        <vt:i4>5</vt:i4>
      </vt:variant>
      <vt:variant>
        <vt:lpwstr>http://www.mstrest.vz.cz/</vt:lpwstr>
      </vt:variant>
      <vt:variant>
        <vt:lpwstr/>
      </vt:variant>
      <vt:variant>
        <vt:i4>6684756</vt:i4>
      </vt:variant>
      <vt:variant>
        <vt:i4>0</vt:i4>
      </vt:variant>
      <vt:variant>
        <vt:i4>0</vt:i4>
      </vt:variant>
      <vt:variant>
        <vt:i4>5</vt:i4>
      </vt:variant>
      <vt:variant>
        <vt:lpwstr>mailto:reditelka@mstrest.cz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Eva Chvátalová</dc:creator>
  <cp:lastModifiedBy>Eva Chvátalová</cp:lastModifiedBy>
  <cp:revision>4</cp:revision>
  <cp:lastPrinted>2024-09-18T11:47:00Z</cp:lastPrinted>
  <dcterms:created xsi:type="dcterms:W3CDTF">2025-07-23T06:03:00Z</dcterms:created>
  <dcterms:modified xsi:type="dcterms:W3CDTF">2025-07-23T06:06:00Z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</Properties>
</file>